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AC76DD" w14:textId="5AA76EB2" w:rsidR="00566BA7" w:rsidRDefault="00E9060C" w:rsidP="00CB592E">
      <w:pPr>
        <w:ind w:right="432"/>
        <w:rPr>
          <w:rFonts w:cs="B Nazanin"/>
          <w:b/>
          <w:bCs/>
          <w:sz w:val="22"/>
          <w:lang w:bidi="fa-IR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05C3DAB" wp14:editId="0DB68631">
            <wp:simplePos x="0" y="0"/>
            <wp:positionH relativeFrom="column">
              <wp:posOffset>2366010</wp:posOffset>
            </wp:positionH>
            <wp:positionV relativeFrom="paragraph">
              <wp:posOffset>-99060</wp:posOffset>
            </wp:positionV>
            <wp:extent cx="1340485" cy="900430"/>
            <wp:effectExtent l="0" t="0" r="0" b="0"/>
            <wp:wrapNone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2E46BAB4" wp14:editId="6A754801">
            <wp:simplePos x="0" y="0"/>
            <wp:positionH relativeFrom="margin">
              <wp:posOffset>3892550</wp:posOffset>
            </wp:positionH>
            <wp:positionV relativeFrom="paragraph">
              <wp:posOffset>-584835</wp:posOffset>
            </wp:positionV>
            <wp:extent cx="2071370" cy="1965325"/>
            <wp:effectExtent l="0" t="0" r="0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0584C8B" wp14:editId="467D45D7">
            <wp:simplePos x="0" y="0"/>
            <wp:positionH relativeFrom="column">
              <wp:posOffset>518160</wp:posOffset>
            </wp:positionH>
            <wp:positionV relativeFrom="paragraph">
              <wp:posOffset>-283210</wp:posOffset>
            </wp:positionV>
            <wp:extent cx="1271905" cy="1266825"/>
            <wp:effectExtent l="0" t="0" r="0" b="0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4EED1EAC" wp14:editId="42841932">
            <wp:simplePos x="0" y="0"/>
            <wp:positionH relativeFrom="column">
              <wp:posOffset>-348615</wp:posOffset>
            </wp:positionH>
            <wp:positionV relativeFrom="paragraph">
              <wp:posOffset>-1149985</wp:posOffset>
            </wp:positionV>
            <wp:extent cx="1760220" cy="2505075"/>
            <wp:effectExtent l="0" t="0" r="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1FB2131E" wp14:editId="32F12831">
            <wp:simplePos x="0" y="0"/>
            <wp:positionH relativeFrom="page">
              <wp:posOffset>69850</wp:posOffset>
            </wp:positionH>
            <wp:positionV relativeFrom="page">
              <wp:posOffset>50800</wp:posOffset>
            </wp:positionV>
            <wp:extent cx="7409180" cy="10579100"/>
            <wp:effectExtent l="0" t="0" r="0" b="0"/>
            <wp:wrapNone/>
            <wp:docPr id="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180" cy="1057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8F573" w14:textId="77777777" w:rsidR="00CB592E" w:rsidRDefault="00CB592E" w:rsidP="00CB592E">
      <w:pPr>
        <w:ind w:right="432"/>
        <w:rPr>
          <w:rFonts w:cs="B Nazanin"/>
          <w:b/>
          <w:bCs/>
          <w:sz w:val="22"/>
          <w:lang w:bidi="fa-IR"/>
        </w:rPr>
      </w:pPr>
    </w:p>
    <w:p w14:paraId="6FCCE550" w14:textId="77777777" w:rsidR="00CB592E" w:rsidRDefault="00CB592E" w:rsidP="00CB592E">
      <w:pPr>
        <w:ind w:right="432"/>
        <w:rPr>
          <w:rFonts w:cs="B Nazanin"/>
          <w:b/>
          <w:bCs/>
          <w:sz w:val="22"/>
          <w:lang w:bidi="fa-IR"/>
        </w:rPr>
      </w:pPr>
    </w:p>
    <w:p w14:paraId="2286122C" w14:textId="77777777" w:rsidR="00CB592E" w:rsidRPr="00CB592E" w:rsidRDefault="00CB592E" w:rsidP="00CB592E">
      <w:pPr>
        <w:ind w:right="432"/>
        <w:rPr>
          <w:rFonts w:cs="B Nazanin"/>
          <w:b/>
          <w:bCs/>
          <w:sz w:val="22"/>
          <w:rtl/>
          <w:lang w:bidi="fa-IR"/>
        </w:rPr>
      </w:pPr>
    </w:p>
    <w:p w14:paraId="0C73D743" w14:textId="3DF61223" w:rsidR="002B5450" w:rsidRPr="006E2F6F" w:rsidRDefault="00E9060C" w:rsidP="000C68AB">
      <w:pPr>
        <w:ind w:right="432"/>
        <w:contextualSpacing/>
        <w:jc w:val="center"/>
        <w:rPr>
          <w:color w:val="333333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66D403D" wp14:editId="5E30855D">
            <wp:simplePos x="0" y="0"/>
            <wp:positionH relativeFrom="column">
              <wp:posOffset>2574290</wp:posOffset>
            </wp:positionH>
            <wp:positionV relativeFrom="paragraph">
              <wp:posOffset>-7620</wp:posOffset>
            </wp:positionV>
            <wp:extent cx="998855" cy="704215"/>
            <wp:effectExtent l="0" t="0" r="0" b="0"/>
            <wp:wrapNone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704215"/>
                    </a:xfrm>
                    <a:prstGeom prst="rect">
                      <a:avLst/>
                    </a:prstGeom>
                    <a:effectLst>
                      <a:glow>
                        <a:srgbClr val="4F81BD"/>
                      </a:glow>
                      <a:outerShdw sx="1000" sy="1000" algn="ctr" rotWithShape="0">
                        <a:srgbClr val="000000"/>
                      </a:outerShdw>
                      <a:reflection endPos="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92E" w:rsidRPr="006E2F6F">
        <w:rPr>
          <w:rFonts w:hint="cs"/>
          <w:color w:val="333333"/>
          <w:rtl/>
          <w:lang w:bidi="fa-IR"/>
        </w:rPr>
        <w:t xml:space="preserve">  </w:t>
      </w:r>
    </w:p>
    <w:p w14:paraId="5315DE6F" w14:textId="23B8125D" w:rsidR="00CB592E" w:rsidRPr="006E2F6F" w:rsidRDefault="00CB592E" w:rsidP="000C68AB">
      <w:pPr>
        <w:ind w:right="432"/>
        <w:contextualSpacing/>
        <w:jc w:val="center"/>
        <w:rPr>
          <w:color w:val="333333"/>
          <w:lang w:bidi="fa-IR"/>
        </w:rPr>
      </w:pPr>
    </w:p>
    <w:p w14:paraId="090331E7" w14:textId="4BEF5B85" w:rsidR="00540031" w:rsidRPr="006E2F6F" w:rsidRDefault="00885264" w:rsidP="006C7B7F">
      <w:pPr>
        <w:ind w:right="432"/>
        <w:contextualSpacing/>
        <w:jc w:val="center"/>
        <w:rPr>
          <w:color w:val="333333"/>
          <w:sz w:val="22"/>
          <w:szCs w:val="22"/>
          <w:rtl/>
          <w:lang w:bidi="fa-IR"/>
        </w:rPr>
      </w:pPr>
      <w:r w:rsidRPr="006E2F6F">
        <w:rPr>
          <w:rFonts w:hint="cs"/>
          <w:color w:val="333333"/>
          <w:rtl/>
          <w:lang w:bidi="fa-IR"/>
        </w:rPr>
        <w:t xml:space="preserve">         </w:t>
      </w:r>
      <w:r w:rsidR="00654EA5" w:rsidRPr="006E2F6F">
        <w:rPr>
          <w:rFonts w:hint="cs"/>
          <w:color w:val="333333"/>
          <w:rtl/>
          <w:lang w:bidi="fa-IR"/>
        </w:rPr>
        <w:t xml:space="preserve">   </w:t>
      </w:r>
      <w:r w:rsidR="00DE16B1" w:rsidRPr="006E2F6F">
        <w:rPr>
          <w:color w:val="333333"/>
          <w:lang w:bidi="fa-IR"/>
        </w:rPr>
        <w:t xml:space="preserve"> </w:t>
      </w:r>
      <w:r w:rsidR="002B5450" w:rsidRPr="006E2F6F">
        <w:rPr>
          <w:color w:val="333333"/>
          <w:lang w:bidi="fa-IR"/>
        </w:rPr>
        <w:t xml:space="preserve"> </w:t>
      </w:r>
      <w:r w:rsidR="007955DC" w:rsidRPr="006E2F6F">
        <w:rPr>
          <w:color w:val="333333"/>
          <w:lang w:bidi="fa-IR"/>
        </w:rPr>
        <w:t xml:space="preserve">       </w:t>
      </w:r>
      <w:r w:rsidR="002B5450" w:rsidRPr="006E2F6F">
        <w:rPr>
          <w:color w:val="333333"/>
          <w:lang w:bidi="fa-IR"/>
        </w:rPr>
        <w:t xml:space="preserve">                                                                                                 </w:t>
      </w:r>
      <w:r w:rsidR="009646E4" w:rsidRPr="006E2F6F">
        <w:rPr>
          <w:rFonts w:hint="cs"/>
          <w:color w:val="333333"/>
          <w:sz w:val="22"/>
          <w:szCs w:val="22"/>
          <w:rtl/>
          <w:lang w:bidi="fa-IR"/>
        </w:rPr>
        <w:t xml:space="preserve"> </w:t>
      </w:r>
      <w:r w:rsidR="007D1741" w:rsidRPr="006E2F6F">
        <w:rPr>
          <w:color w:val="333333"/>
          <w:sz w:val="22"/>
          <w:szCs w:val="22"/>
          <w:rtl/>
          <w:lang w:bidi="fa-IR"/>
        </w:rPr>
        <w:t>تاریخ:</w:t>
      </w:r>
      <w:r w:rsidR="009646E4" w:rsidRPr="006E2F6F">
        <w:rPr>
          <w:rFonts w:hint="cs"/>
          <w:color w:val="333333"/>
          <w:sz w:val="22"/>
          <w:szCs w:val="22"/>
          <w:rtl/>
          <w:lang w:bidi="fa-IR"/>
        </w:rPr>
        <w:t xml:space="preserve"> </w:t>
      </w:r>
      <w:r w:rsidR="00AC6A54">
        <w:rPr>
          <w:rFonts w:hint="cs"/>
          <w:color w:val="333333"/>
          <w:sz w:val="22"/>
          <w:szCs w:val="22"/>
          <w:rtl/>
          <w:lang w:bidi="fa-IR"/>
        </w:rPr>
        <w:t>2</w:t>
      </w:r>
      <w:r w:rsidR="00110F89">
        <w:rPr>
          <w:rFonts w:hint="cs"/>
          <w:color w:val="333333"/>
          <w:sz w:val="22"/>
          <w:szCs w:val="22"/>
          <w:rtl/>
          <w:lang w:bidi="fa-IR"/>
        </w:rPr>
        <w:t>9</w:t>
      </w:r>
      <w:r w:rsidR="007D1741" w:rsidRPr="006E2F6F">
        <w:rPr>
          <w:color w:val="333333"/>
          <w:sz w:val="22"/>
          <w:szCs w:val="22"/>
          <w:rtl/>
          <w:lang w:bidi="fa-IR"/>
        </w:rPr>
        <w:t>/</w:t>
      </w:r>
      <w:r w:rsidR="00B60D46">
        <w:rPr>
          <w:rFonts w:hint="cs"/>
          <w:color w:val="333333"/>
          <w:sz w:val="22"/>
          <w:szCs w:val="22"/>
          <w:rtl/>
          <w:lang w:bidi="fa-IR"/>
        </w:rPr>
        <w:t>1</w:t>
      </w:r>
      <w:r w:rsidR="00AC6A54">
        <w:rPr>
          <w:rFonts w:hint="cs"/>
          <w:color w:val="333333"/>
          <w:sz w:val="22"/>
          <w:szCs w:val="22"/>
          <w:rtl/>
          <w:lang w:bidi="fa-IR"/>
        </w:rPr>
        <w:t>1</w:t>
      </w:r>
      <w:r w:rsidR="007D1741" w:rsidRPr="006E2F6F">
        <w:rPr>
          <w:color w:val="333333"/>
          <w:sz w:val="22"/>
          <w:szCs w:val="22"/>
          <w:rtl/>
          <w:lang w:bidi="fa-IR"/>
        </w:rPr>
        <w:t>/140</w:t>
      </w:r>
      <w:r w:rsidR="004E568B">
        <w:rPr>
          <w:rFonts w:hint="cs"/>
          <w:color w:val="333333"/>
          <w:sz w:val="22"/>
          <w:szCs w:val="22"/>
          <w:rtl/>
          <w:lang w:bidi="fa-IR"/>
        </w:rPr>
        <w:t>2</w:t>
      </w:r>
    </w:p>
    <w:p w14:paraId="5A9E1BC5" w14:textId="496D9816" w:rsidR="00C71328" w:rsidRPr="006E2F6F" w:rsidRDefault="00C71328" w:rsidP="006C7B7F">
      <w:pPr>
        <w:contextualSpacing/>
        <w:jc w:val="center"/>
        <w:rPr>
          <w:color w:val="333333"/>
          <w:sz w:val="22"/>
          <w:szCs w:val="22"/>
          <w:rtl/>
          <w:lang w:bidi="fa-IR"/>
        </w:rPr>
      </w:pPr>
      <w:r w:rsidRPr="006E2F6F">
        <w:rPr>
          <w:rFonts w:hint="cs"/>
          <w:color w:val="333333"/>
          <w:sz w:val="22"/>
          <w:szCs w:val="22"/>
          <w:rtl/>
          <w:lang w:bidi="fa-IR"/>
        </w:rPr>
        <w:t xml:space="preserve">                                                                                                              </w:t>
      </w:r>
      <w:r w:rsidR="007955DC" w:rsidRPr="006E2F6F">
        <w:rPr>
          <w:rFonts w:hint="cs"/>
          <w:color w:val="333333"/>
          <w:sz w:val="22"/>
          <w:szCs w:val="22"/>
          <w:rtl/>
          <w:lang w:bidi="fa-IR"/>
        </w:rPr>
        <w:t xml:space="preserve">                     </w:t>
      </w:r>
      <w:r w:rsidR="00885264" w:rsidRPr="006E2F6F">
        <w:rPr>
          <w:rFonts w:hint="cs"/>
          <w:color w:val="333333"/>
          <w:sz w:val="22"/>
          <w:szCs w:val="22"/>
          <w:rtl/>
          <w:lang w:bidi="fa-IR"/>
        </w:rPr>
        <w:t xml:space="preserve"> </w:t>
      </w:r>
      <w:r w:rsidRPr="006E2F6F">
        <w:rPr>
          <w:color w:val="333333"/>
          <w:sz w:val="22"/>
          <w:szCs w:val="22"/>
          <w:rtl/>
          <w:lang w:bidi="fa-IR"/>
        </w:rPr>
        <w:t>شماره:</w:t>
      </w:r>
      <w:r w:rsidR="000026FA">
        <w:rPr>
          <w:rFonts w:hint="cs"/>
          <w:color w:val="333333"/>
          <w:sz w:val="22"/>
          <w:szCs w:val="22"/>
          <w:rtl/>
          <w:lang w:bidi="fa-IR"/>
        </w:rPr>
        <w:t>0</w:t>
      </w:r>
      <w:r w:rsidR="00B60D46">
        <w:rPr>
          <w:rFonts w:hint="cs"/>
          <w:color w:val="333333"/>
          <w:sz w:val="22"/>
          <w:szCs w:val="22"/>
          <w:rtl/>
          <w:lang w:bidi="fa-IR"/>
        </w:rPr>
        <w:t>5</w:t>
      </w:r>
      <w:r w:rsidR="00110F89">
        <w:rPr>
          <w:rFonts w:hint="cs"/>
          <w:color w:val="333333"/>
          <w:sz w:val="22"/>
          <w:szCs w:val="22"/>
          <w:rtl/>
          <w:lang w:bidi="fa-IR"/>
        </w:rPr>
        <w:t>3</w:t>
      </w:r>
      <w:r w:rsidRPr="006E2F6F">
        <w:rPr>
          <w:color w:val="333333"/>
          <w:sz w:val="22"/>
          <w:szCs w:val="22"/>
          <w:rtl/>
          <w:lang w:bidi="fa-IR"/>
        </w:rPr>
        <w:t>-</w:t>
      </w:r>
      <w:r w:rsidR="004E568B">
        <w:rPr>
          <w:rFonts w:hint="cs"/>
          <w:color w:val="333333"/>
          <w:sz w:val="22"/>
          <w:szCs w:val="22"/>
          <w:rtl/>
          <w:lang w:bidi="fa-IR"/>
        </w:rPr>
        <w:t>06</w:t>
      </w:r>
      <w:r w:rsidRPr="006E2F6F">
        <w:rPr>
          <w:color w:val="333333"/>
          <w:sz w:val="22"/>
          <w:szCs w:val="22"/>
          <w:rtl/>
          <w:lang w:bidi="fa-IR"/>
        </w:rPr>
        <w:t>-140</w:t>
      </w:r>
      <w:r w:rsidR="004E568B">
        <w:rPr>
          <w:rFonts w:hint="cs"/>
          <w:color w:val="333333"/>
          <w:sz w:val="22"/>
          <w:szCs w:val="22"/>
          <w:rtl/>
          <w:lang w:bidi="fa-IR"/>
        </w:rPr>
        <w:t>2</w:t>
      </w:r>
      <w:r w:rsidRPr="006E2F6F">
        <w:rPr>
          <w:color w:val="333333"/>
          <w:sz w:val="22"/>
          <w:szCs w:val="22"/>
          <w:rtl/>
          <w:lang w:bidi="fa-IR"/>
        </w:rPr>
        <w:t>-</w:t>
      </w:r>
      <w:r w:rsidR="00F92194" w:rsidRPr="006E2F6F">
        <w:rPr>
          <w:rFonts w:hint="cs"/>
          <w:color w:val="333333"/>
          <w:sz w:val="22"/>
          <w:szCs w:val="22"/>
          <w:rtl/>
          <w:lang w:bidi="fa-IR"/>
        </w:rPr>
        <w:t>/ح/</w:t>
      </w:r>
      <w:r w:rsidRPr="006E2F6F">
        <w:rPr>
          <w:color w:val="333333"/>
          <w:sz w:val="22"/>
          <w:szCs w:val="22"/>
          <w:rtl/>
          <w:lang w:bidi="fa-IR"/>
        </w:rPr>
        <w:t>ش</w:t>
      </w:r>
    </w:p>
    <w:p w14:paraId="7E9C3EE3" w14:textId="77777777" w:rsidR="00F92194" w:rsidRPr="006E2F6F" w:rsidRDefault="00C71328" w:rsidP="009E65FA">
      <w:pPr>
        <w:ind w:right="432"/>
        <w:contextualSpacing/>
        <w:rPr>
          <w:color w:val="333333"/>
          <w:sz w:val="22"/>
          <w:szCs w:val="22"/>
          <w:rtl/>
          <w:lang w:bidi="fa-IR"/>
        </w:rPr>
      </w:pPr>
      <w:r w:rsidRPr="006E2F6F">
        <w:rPr>
          <w:rFonts w:hint="cs"/>
          <w:color w:val="333333"/>
          <w:sz w:val="22"/>
          <w:szCs w:val="22"/>
          <w:rtl/>
          <w:lang w:bidi="fa-IR"/>
        </w:rPr>
        <w:t xml:space="preserve">                                                                                                                   </w:t>
      </w:r>
      <w:r w:rsidR="000712B9" w:rsidRPr="006E2F6F">
        <w:rPr>
          <w:rFonts w:hint="cs"/>
          <w:color w:val="333333"/>
          <w:sz w:val="22"/>
          <w:szCs w:val="22"/>
          <w:rtl/>
          <w:lang w:bidi="fa-IR"/>
        </w:rPr>
        <w:t xml:space="preserve">                 </w:t>
      </w:r>
      <w:r w:rsidR="00885264" w:rsidRPr="006E2F6F">
        <w:rPr>
          <w:rFonts w:hint="cs"/>
          <w:color w:val="333333"/>
          <w:sz w:val="22"/>
          <w:szCs w:val="22"/>
          <w:rtl/>
          <w:lang w:bidi="fa-IR"/>
        </w:rPr>
        <w:t xml:space="preserve">  </w:t>
      </w:r>
      <w:r w:rsidR="003D4CE7" w:rsidRPr="006E2F6F">
        <w:rPr>
          <w:rFonts w:hint="cs"/>
          <w:color w:val="333333"/>
          <w:sz w:val="22"/>
          <w:szCs w:val="22"/>
          <w:rtl/>
          <w:lang w:bidi="fa-IR"/>
        </w:rPr>
        <w:t>پیوست</w:t>
      </w:r>
      <w:r w:rsidRPr="006E2F6F">
        <w:rPr>
          <w:rFonts w:hint="cs"/>
          <w:color w:val="333333"/>
          <w:sz w:val="22"/>
          <w:szCs w:val="22"/>
          <w:rtl/>
          <w:lang w:bidi="fa-IR"/>
        </w:rPr>
        <w:t>:صلوات</w:t>
      </w:r>
      <w:r w:rsidRPr="006E2F6F">
        <w:rPr>
          <w:color w:val="333333"/>
          <w:sz w:val="22"/>
          <w:szCs w:val="22"/>
          <w:rtl/>
          <w:lang w:bidi="fa-IR"/>
        </w:rPr>
        <w:t xml:space="preserve">    </w:t>
      </w:r>
    </w:p>
    <w:p w14:paraId="4B258100" w14:textId="05249201" w:rsidR="00F92194" w:rsidRPr="006E2F6F" w:rsidRDefault="00C71328" w:rsidP="009E65FA">
      <w:pPr>
        <w:ind w:right="432"/>
        <w:contextualSpacing/>
        <w:rPr>
          <w:color w:val="333333"/>
          <w:sz w:val="22"/>
          <w:szCs w:val="22"/>
          <w:rtl/>
          <w:lang w:bidi="fa-IR"/>
        </w:rPr>
      </w:pPr>
      <w:r w:rsidRPr="006E2F6F">
        <w:rPr>
          <w:color w:val="333333"/>
          <w:sz w:val="22"/>
          <w:szCs w:val="22"/>
          <w:rtl/>
          <w:lang w:bidi="fa-I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8D2C49F" w14:textId="65555D07" w:rsidR="00540031" w:rsidRPr="006E2F6F" w:rsidRDefault="00110F89" w:rsidP="006C7B7F">
      <w:pPr>
        <w:ind w:right="432"/>
        <w:contextualSpacing/>
        <w:rPr>
          <w:rFonts w:ascii="Besmellah 4" w:hAnsi="Besmellah 4"/>
          <w:color w:val="333333"/>
          <w:sz w:val="28"/>
          <w:szCs w:val="28"/>
          <w:rtl/>
          <w:lang w:bidi="fa-IR"/>
        </w:rPr>
      </w:pPr>
      <w:r>
        <w:rPr>
          <w:rFonts w:ascii="IranNastaliq" w:hAnsi="IranNastaliq" w:cs="IranNastaliq" w:hint="cs"/>
          <w:b/>
          <w:bCs/>
          <w:color w:val="333333"/>
          <w:sz w:val="28"/>
          <w:szCs w:val="28"/>
          <w:rtl/>
          <w:lang w:bidi="fa-IR"/>
        </w:rPr>
        <w:t xml:space="preserve">جناب آقای </w:t>
      </w:r>
      <w:r w:rsidR="00392C06">
        <w:rPr>
          <w:rFonts w:ascii="IranNastaliq" w:hAnsi="IranNastaliq" w:cs="IranNastaliq" w:hint="cs"/>
          <w:b/>
          <w:bCs/>
          <w:color w:val="333333"/>
          <w:sz w:val="28"/>
          <w:szCs w:val="28"/>
          <w:rtl/>
          <w:lang w:bidi="fa-IR"/>
        </w:rPr>
        <w:t>.......</w:t>
      </w:r>
    </w:p>
    <w:p w14:paraId="48CE0FFB" w14:textId="307A835F" w:rsidR="005E30F3" w:rsidRPr="005F3351" w:rsidRDefault="00540031" w:rsidP="005F3351">
      <w:pPr>
        <w:tabs>
          <w:tab w:val="left" w:pos="2932"/>
        </w:tabs>
        <w:rPr>
          <w:rFonts w:ascii="IranNastaliq" w:hAnsi="IranNastaliq" w:cs="IranNastaliq"/>
          <w:color w:val="333333"/>
          <w:sz w:val="28"/>
          <w:szCs w:val="28"/>
          <w:rtl/>
          <w:lang w:bidi="fa-IR"/>
        </w:rPr>
      </w:pPr>
      <w:r w:rsidRPr="005F3351">
        <w:rPr>
          <w:rFonts w:ascii="IranNastaliq" w:hAnsi="IranNastaliq" w:cs="IranNastaliq"/>
          <w:color w:val="333333"/>
          <w:sz w:val="28"/>
          <w:szCs w:val="28"/>
          <w:rtl/>
        </w:rPr>
        <w:t>با سلام</w:t>
      </w:r>
    </w:p>
    <w:p w14:paraId="2447F2B7" w14:textId="4FEF0693" w:rsidR="00DC05DC" w:rsidRPr="005F3351" w:rsidRDefault="00885264" w:rsidP="006C7B7F">
      <w:pPr>
        <w:tabs>
          <w:tab w:val="left" w:pos="2932"/>
        </w:tabs>
        <w:jc w:val="both"/>
        <w:rPr>
          <w:rFonts w:ascii="IranNastaliq" w:hAnsi="IranNastaliq" w:cs="IranNastaliq"/>
          <w:color w:val="333333"/>
          <w:sz w:val="28"/>
          <w:szCs w:val="28"/>
          <w:rtl/>
        </w:rPr>
      </w:pPr>
      <w:r w:rsidRPr="005F3351">
        <w:rPr>
          <w:rFonts w:ascii="IranNastaliq" w:hAnsi="IranNastaliq" w:cs="IranNastaliq"/>
          <w:color w:val="333333"/>
          <w:sz w:val="28"/>
          <w:szCs w:val="28"/>
        </w:rPr>
        <w:t xml:space="preserve"> </w:t>
      </w:r>
      <w:r w:rsidR="005E30F3" w:rsidRPr="005F3351">
        <w:rPr>
          <w:rFonts w:ascii="IranNastaliq" w:hAnsi="IranNastaliq" w:cs="IranNastaliq" w:hint="cs"/>
          <w:color w:val="333333"/>
          <w:sz w:val="28"/>
          <w:szCs w:val="28"/>
          <w:rtl/>
          <w:lang w:bidi="fa-IR"/>
        </w:rPr>
        <w:t xml:space="preserve">ضمن </w:t>
      </w:r>
      <w:r w:rsidR="00540031" w:rsidRPr="005F3351">
        <w:rPr>
          <w:rFonts w:ascii="IranNastaliq" w:hAnsi="IranNastaliq" w:cs="IranNastaliq"/>
          <w:color w:val="333333"/>
          <w:sz w:val="28"/>
          <w:szCs w:val="28"/>
          <w:rtl/>
        </w:rPr>
        <w:t>آرزو</w:t>
      </w:r>
      <w:r w:rsidR="00540031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>ی</w:t>
      </w:r>
      <w:r w:rsidR="00540031" w:rsidRPr="005F3351">
        <w:rPr>
          <w:rFonts w:ascii="IranNastaliq" w:hAnsi="IranNastaliq" w:cs="IranNastaliq"/>
          <w:color w:val="333333"/>
          <w:sz w:val="28"/>
          <w:szCs w:val="28"/>
          <w:rtl/>
        </w:rPr>
        <w:t xml:space="preserve"> سلامت</w:t>
      </w:r>
      <w:r w:rsidR="00540031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>ی</w:t>
      </w:r>
      <w:r w:rsidR="00540031" w:rsidRPr="005F3351">
        <w:rPr>
          <w:rFonts w:ascii="IranNastaliq" w:hAnsi="IranNastaliq" w:cs="IranNastaliq"/>
          <w:color w:val="333333"/>
          <w:sz w:val="28"/>
          <w:szCs w:val="28"/>
          <w:rtl/>
        </w:rPr>
        <w:t xml:space="preserve"> و</w:t>
      </w:r>
      <w:r w:rsidR="00252782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="00540031" w:rsidRPr="005F3351">
        <w:rPr>
          <w:rFonts w:ascii="IranNastaliq" w:hAnsi="IranNastaliq" w:cs="IranNastaliq"/>
          <w:color w:val="333333"/>
          <w:sz w:val="28"/>
          <w:szCs w:val="28"/>
          <w:rtl/>
        </w:rPr>
        <w:t xml:space="preserve"> طول عمر </w:t>
      </w:r>
      <w:r w:rsidR="000712B9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Pr="005F3351">
        <w:rPr>
          <w:rFonts w:ascii="IranNastaliq" w:hAnsi="IranNastaliq" w:cs="IranNastaliq"/>
          <w:color w:val="333333"/>
          <w:sz w:val="28"/>
          <w:szCs w:val="28"/>
        </w:rPr>
        <w:t xml:space="preserve"> </w:t>
      </w:r>
      <w:r w:rsidR="00252782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="00540031" w:rsidRPr="005F3351">
        <w:rPr>
          <w:rFonts w:ascii="IranNastaliq" w:hAnsi="IranNastaliq" w:cs="IranNastaliq"/>
          <w:color w:val="333333"/>
          <w:sz w:val="28"/>
          <w:szCs w:val="28"/>
          <w:rtl/>
        </w:rPr>
        <w:t xml:space="preserve">با </w:t>
      </w:r>
      <w:r w:rsidR="00252782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="00540031" w:rsidRPr="005F3351">
        <w:rPr>
          <w:rFonts w:ascii="IranNastaliq" w:hAnsi="IranNastaliq" w:cs="IranNastaliq"/>
          <w:color w:val="333333"/>
          <w:sz w:val="28"/>
          <w:szCs w:val="28"/>
          <w:rtl/>
        </w:rPr>
        <w:t>عزت</w:t>
      </w:r>
      <w:r w:rsidR="00252782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="00540031" w:rsidRPr="005F3351">
        <w:rPr>
          <w:rFonts w:ascii="IranNastaliq" w:hAnsi="IranNastaliq" w:cs="IranNastaliq"/>
          <w:color w:val="333333"/>
          <w:sz w:val="28"/>
          <w:szCs w:val="28"/>
          <w:rtl/>
        </w:rPr>
        <w:t xml:space="preserve"> برا</w:t>
      </w:r>
      <w:r w:rsidR="00540031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>ی</w:t>
      </w:r>
      <w:r w:rsidRPr="005F3351">
        <w:rPr>
          <w:rFonts w:ascii="IranNastaliq" w:hAnsi="IranNastaliq" w:cs="IranNastaliq"/>
          <w:color w:val="333333"/>
          <w:sz w:val="28"/>
          <w:szCs w:val="28"/>
        </w:rPr>
        <w:t xml:space="preserve"> </w:t>
      </w:r>
      <w:r w:rsidR="00252782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="00540031" w:rsidRPr="005F3351">
        <w:rPr>
          <w:rFonts w:ascii="IranNastaliq" w:hAnsi="IranNastaliq" w:cs="IranNastaliq"/>
          <w:color w:val="333333"/>
          <w:sz w:val="28"/>
          <w:szCs w:val="28"/>
          <w:rtl/>
        </w:rPr>
        <w:t xml:space="preserve"> مقام عظما</w:t>
      </w:r>
      <w:r w:rsidR="00540031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>ی</w:t>
      </w:r>
      <w:r w:rsidR="00252782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 </w:t>
      </w:r>
      <w:r w:rsidR="00540031" w:rsidRPr="005F3351">
        <w:rPr>
          <w:rFonts w:ascii="IranNastaliq" w:hAnsi="IranNastaliq" w:cs="IranNastaliq"/>
          <w:color w:val="333333"/>
          <w:sz w:val="28"/>
          <w:szCs w:val="28"/>
          <w:rtl/>
        </w:rPr>
        <w:t xml:space="preserve"> ولا</w:t>
      </w:r>
      <w:r w:rsidR="00540031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>ی</w:t>
      </w:r>
      <w:r w:rsidR="00540031" w:rsidRPr="005F3351">
        <w:rPr>
          <w:rFonts w:ascii="IranNastaliq" w:hAnsi="IranNastaliq" w:cs="IranNastaliq" w:hint="eastAsia"/>
          <w:color w:val="333333"/>
          <w:sz w:val="28"/>
          <w:szCs w:val="28"/>
          <w:rtl/>
        </w:rPr>
        <w:t>ت</w:t>
      </w:r>
      <w:r w:rsidR="00252782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="00540031" w:rsidRPr="005F3351">
        <w:rPr>
          <w:rFonts w:ascii="IranNastaliq" w:hAnsi="IranNastaliq" w:cs="IranNastaliq"/>
          <w:color w:val="333333"/>
          <w:sz w:val="28"/>
          <w:szCs w:val="28"/>
          <w:rtl/>
        </w:rPr>
        <w:t xml:space="preserve"> حضرت</w:t>
      </w:r>
      <w:r w:rsidR="00252782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="00540031" w:rsidRPr="005F3351">
        <w:rPr>
          <w:rFonts w:ascii="IranNastaliq" w:hAnsi="IranNastaliq" w:cs="IranNastaliq"/>
          <w:color w:val="333333"/>
          <w:sz w:val="28"/>
          <w:szCs w:val="28"/>
          <w:rtl/>
        </w:rPr>
        <w:t xml:space="preserve"> آ</w:t>
      </w:r>
      <w:r w:rsidR="00540031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>ی</w:t>
      </w:r>
      <w:r w:rsidR="00540031" w:rsidRPr="005F3351">
        <w:rPr>
          <w:rFonts w:ascii="IranNastaliq" w:hAnsi="IranNastaliq" w:cs="IranNastaliq" w:hint="eastAsia"/>
          <w:color w:val="333333"/>
          <w:sz w:val="28"/>
          <w:szCs w:val="28"/>
          <w:rtl/>
        </w:rPr>
        <w:t>ت</w:t>
      </w:r>
      <w:r w:rsidR="000B03F0" w:rsidRPr="005F3351">
        <w:rPr>
          <w:rFonts w:ascii="IranNastaliq" w:hAnsi="IranNastaliq" w:cs="IranNastaliq"/>
          <w:color w:val="333333"/>
          <w:sz w:val="28"/>
          <w:szCs w:val="28"/>
          <w:rtl/>
        </w:rPr>
        <w:t xml:space="preserve"> الله</w:t>
      </w:r>
      <w:r w:rsidR="000B03F0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="00540031" w:rsidRPr="005F3351">
        <w:rPr>
          <w:rFonts w:ascii="IranNastaliq" w:hAnsi="IranNastaliq" w:cs="IranNastaliq"/>
          <w:color w:val="333333"/>
          <w:sz w:val="28"/>
          <w:szCs w:val="28"/>
          <w:rtl/>
        </w:rPr>
        <w:t>العظم</w:t>
      </w:r>
      <w:r w:rsidR="00540031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>ی</w:t>
      </w:r>
      <w:r w:rsidR="00252782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="00540031" w:rsidRPr="005F3351">
        <w:rPr>
          <w:rFonts w:ascii="IranNastaliq" w:hAnsi="IranNastaliq" w:cs="IranNastaliq"/>
          <w:color w:val="333333"/>
          <w:sz w:val="28"/>
          <w:szCs w:val="28"/>
          <w:rtl/>
        </w:rPr>
        <w:t xml:space="preserve"> امام </w:t>
      </w:r>
      <w:r w:rsidR="00252782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="00540031" w:rsidRPr="005F3351">
        <w:rPr>
          <w:rFonts w:ascii="IranNastaliq" w:hAnsi="IranNastaliq" w:cs="IranNastaliq"/>
          <w:color w:val="333333"/>
          <w:sz w:val="28"/>
          <w:szCs w:val="28"/>
          <w:rtl/>
        </w:rPr>
        <w:t>خامنه ا</w:t>
      </w:r>
      <w:r w:rsidR="00540031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>ی</w:t>
      </w:r>
      <w:r w:rsidR="00252782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="00540031" w:rsidRPr="005F3351">
        <w:rPr>
          <w:rFonts w:ascii="IranNastaliq" w:hAnsi="IranNastaliq" w:cs="IranNastaliq"/>
          <w:color w:val="333333"/>
          <w:sz w:val="28"/>
          <w:szCs w:val="28"/>
          <w:rtl/>
        </w:rPr>
        <w:t>(</w:t>
      </w:r>
      <w:r w:rsidR="005969C5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>مدظله العالی</w:t>
      </w:r>
      <w:r w:rsidR="00540031" w:rsidRPr="005F3351">
        <w:rPr>
          <w:rFonts w:ascii="IranNastaliq" w:hAnsi="IranNastaliq" w:cs="IranNastaliq"/>
          <w:color w:val="333333"/>
          <w:sz w:val="28"/>
          <w:szCs w:val="28"/>
          <w:rtl/>
        </w:rPr>
        <w:t>)</w:t>
      </w:r>
      <w:r w:rsidR="00252782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 </w:t>
      </w:r>
      <w:r w:rsidR="00540031" w:rsidRPr="005F3351">
        <w:rPr>
          <w:rFonts w:ascii="IranNastaliq" w:hAnsi="IranNastaliq" w:cs="IranNastaliq"/>
          <w:color w:val="333333"/>
          <w:sz w:val="28"/>
          <w:szCs w:val="28"/>
          <w:rtl/>
        </w:rPr>
        <w:t>،</w:t>
      </w:r>
      <w:r w:rsidR="00252782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="00540031" w:rsidRPr="005F3351">
        <w:rPr>
          <w:rFonts w:ascii="IranNastaliq" w:hAnsi="IranNastaliq" w:cs="IranNastaliq"/>
          <w:color w:val="333333"/>
          <w:sz w:val="28"/>
          <w:szCs w:val="28"/>
          <w:rtl/>
        </w:rPr>
        <w:t xml:space="preserve"> با عنا</w:t>
      </w:r>
      <w:r w:rsidR="00540031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>ی</w:t>
      </w:r>
      <w:r w:rsidR="00540031" w:rsidRPr="005F3351">
        <w:rPr>
          <w:rFonts w:ascii="IranNastaliq" w:hAnsi="IranNastaliq" w:cs="IranNastaliq" w:hint="eastAsia"/>
          <w:color w:val="333333"/>
          <w:sz w:val="28"/>
          <w:szCs w:val="28"/>
          <w:rtl/>
        </w:rPr>
        <w:t>ت</w:t>
      </w:r>
      <w:r w:rsidR="00252782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="006C5EFB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 به لزوم</w:t>
      </w:r>
      <w:r w:rsidR="00252782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="006C5EFB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="0013219B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تصدی </w:t>
      </w:r>
      <w:r w:rsidR="00252782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 </w:t>
      </w:r>
      <w:r w:rsidR="0013219B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>افراد متخصص ،</w:t>
      </w:r>
      <w:r w:rsidR="00252782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="0013219B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متعهد</w:t>
      </w:r>
      <w:r w:rsidR="00252782" w:rsidRPr="005F3351">
        <w:rPr>
          <w:rFonts w:ascii="IranNastaliq" w:hAnsi="IranNastaliq" w:cs="IranNastaliq" w:hint="cs"/>
          <w:color w:val="333333"/>
          <w:sz w:val="28"/>
          <w:szCs w:val="28"/>
          <w:rtl/>
          <w:lang w:bidi="fa-IR"/>
        </w:rPr>
        <w:t xml:space="preserve"> </w:t>
      </w:r>
      <w:r w:rsidR="0013219B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و  ولایت مدار  در </w:t>
      </w:r>
      <w:r w:rsidR="007D7B41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کانون های کارگران سراسر کشور </w:t>
      </w:r>
      <w:r w:rsidR="0013219B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>و فعالیت در جهت</w:t>
      </w:r>
      <w:r w:rsidR="00BE3F19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ارائه خدمات</w:t>
      </w:r>
      <w:r w:rsidR="00F92194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="00BE3F19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معاضدتی و مشاورتی در مناطق شهری و روستایی کشور به آحاد جامعه در کلیه زمینه ها</w:t>
      </w:r>
      <w:r w:rsidR="007955DC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="00BE3F19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 و</w:t>
      </w:r>
      <w:r w:rsidR="005E30F3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="00BE3F19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ایجاد </w:t>
      </w:r>
      <w:r w:rsidR="005E30F3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="00BE3F19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>اشتغال و</w:t>
      </w:r>
      <w:r w:rsidR="005E30F3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="00BE3F19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="00F92194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="00BE3F19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>کاهش</w:t>
      </w:r>
      <w:r w:rsidR="00F92194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="00E470A4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="00BE3F19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بیکاری ... </w:t>
      </w:r>
      <w:r w:rsidR="0013219B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، </w:t>
      </w:r>
      <w:r w:rsidR="005E30F3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="00BE3F19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بدینوسیله </w:t>
      </w:r>
      <w:r w:rsidR="005E30F3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="0013219B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نظر </w:t>
      </w:r>
      <w:r w:rsidR="00BE3F19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به </w:t>
      </w:r>
      <w:r w:rsidR="000B03F0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="000B03F0" w:rsidRPr="005F3351">
        <w:rPr>
          <w:rFonts w:ascii="IranNastaliq" w:hAnsi="IranNastaliq" w:cs="IranNastaliq"/>
          <w:color w:val="333333"/>
          <w:sz w:val="28"/>
          <w:szCs w:val="28"/>
          <w:rtl/>
        </w:rPr>
        <w:t>تخصص</w:t>
      </w:r>
      <w:r w:rsidR="00E470A4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="000B03F0" w:rsidRPr="005F3351">
        <w:rPr>
          <w:rFonts w:ascii="IranNastaliq" w:hAnsi="IranNastaliq" w:cs="IranNastaliq"/>
          <w:color w:val="333333"/>
          <w:sz w:val="28"/>
          <w:szCs w:val="28"/>
          <w:rtl/>
        </w:rPr>
        <w:t xml:space="preserve"> و</w:t>
      </w:r>
      <w:r w:rsidR="00E470A4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="00F92194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="000B03F0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>ت</w:t>
      </w:r>
      <w:r w:rsidR="00540031" w:rsidRPr="005F3351">
        <w:rPr>
          <w:rFonts w:ascii="IranNastaliq" w:hAnsi="IranNastaliq" w:cs="IranNastaliq"/>
          <w:color w:val="333333"/>
          <w:sz w:val="28"/>
          <w:szCs w:val="28"/>
          <w:rtl/>
        </w:rPr>
        <w:t>وانمند</w:t>
      </w:r>
      <w:r w:rsidR="00540031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>ی</w:t>
      </w:r>
      <w:r w:rsidR="005E30F3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="00540031" w:rsidRPr="005F3351">
        <w:rPr>
          <w:rFonts w:ascii="IranNastaliq" w:hAnsi="IranNastaliq" w:cs="IranNastaliq" w:hint="eastAsia"/>
          <w:color w:val="333333"/>
          <w:sz w:val="28"/>
          <w:szCs w:val="28"/>
          <w:rtl/>
        </w:rPr>
        <w:t>ها</w:t>
      </w:r>
      <w:r w:rsidR="00540031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>ی</w:t>
      </w:r>
      <w:r w:rsidR="00540031" w:rsidRPr="005F3351">
        <w:rPr>
          <w:rFonts w:ascii="IranNastaliq" w:hAnsi="IranNastaliq" w:cs="IranNastaliq"/>
          <w:color w:val="333333"/>
          <w:sz w:val="28"/>
          <w:szCs w:val="28"/>
          <w:rtl/>
        </w:rPr>
        <w:t xml:space="preserve"> جنابعال</w:t>
      </w:r>
      <w:r w:rsidR="00540031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>ی</w:t>
      </w:r>
      <w:r w:rsidR="000B03F0" w:rsidRPr="005F3351">
        <w:rPr>
          <w:rFonts w:ascii="IranNastaliq" w:hAnsi="IranNastaliq" w:cs="IranNastaliq"/>
          <w:color w:val="333333"/>
          <w:sz w:val="28"/>
          <w:szCs w:val="28"/>
          <w:rtl/>
        </w:rPr>
        <w:t xml:space="preserve"> </w:t>
      </w:r>
      <w:r w:rsidR="005E30F3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="000B03F0" w:rsidRPr="005F3351">
        <w:rPr>
          <w:rFonts w:ascii="IranNastaliq" w:hAnsi="IranNastaliq" w:cs="IranNastaliq"/>
          <w:color w:val="333333"/>
          <w:sz w:val="28"/>
          <w:szCs w:val="28"/>
          <w:rtl/>
        </w:rPr>
        <w:t>به</w:t>
      </w:r>
      <w:r w:rsidR="000B03F0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="00540031" w:rsidRPr="005F3351">
        <w:rPr>
          <w:rFonts w:ascii="IranNastaliq" w:hAnsi="IranNastaliq" w:cs="IranNastaliq"/>
          <w:color w:val="333333"/>
          <w:sz w:val="28"/>
          <w:szCs w:val="28"/>
          <w:rtl/>
        </w:rPr>
        <w:t>موجب ا</w:t>
      </w:r>
      <w:r w:rsidR="00540031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>ی</w:t>
      </w:r>
      <w:r w:rsidR="00540031" w:rsidRPr="005F3351">
        <w:rPr>
          <w:rFonts w:ascii="IranNastaliq" w:hAnsi="IranNastaliq" w:cs="IranNastaliq" w:hint="eastAsia"/>
          <w:color w:val="333333"/>
          <w:sz w:val="28"/>
          <w:szCs w:val="28"/>
          <w:rtl/>
        </w:rPr>
        <w:t>ن</w:t>
      </w:r>
      <w:r w:rsidR="00450961" w:rsidRPr="005F3351">
        <w:rPr>
          <w:rFonts w:ascii="IranNastaliq" w:hAnsi="IranNastaliq" w:cs="IranNastaliq"/>
          <w:color w:val="333333"/>
          <w:sz w:val="28"/>
          <w:szCs w:val="28"/>
          <w:rtl/>
        </w:rPr>
        <w:t xml:space="preserve"> حکم به</w:t>
      </w:r>
      <w:r w:rsidR="00450961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="00540031" w:rsidRPr="005F3351">
        <w:rPr>
          <w:rFonts w:ascii="IranNastaliq" w:hAnsi="IranNastaliq" w:cs="IranNastaliq"/>
          <w:color w:val="333333"/>
          <w:sz w:val="28"/>
          <w:szCs w:val="28"/>
          <w:rtl/>
        </w:rPr>
        <w:t>عنوان</w:t>
      </w:r>
      <w:r w:rsidR="005E30F3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="00540031" w:rsidRPr="005F3351">
        <w:rPr>
          <w:rFonts w:ascii="IranNastaliq" w:hAnsi="IranNastaliq" w:cs="IranNastaliq"/>
          <w:color w:val="333333"/>
          <w:sz w:val="28"/>
          <w:szCs w:val="28"/>
          <w:rtl/>
        </w:rPr>
        <w:t>«</w:t>
      </w:r>
      <w:r w:rsidR="00450961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="000B03F0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="00392C06">
        <w:rPr>
          <w:rFonts w:ascii="IranNastaliq" w:hAnsi="IranNastaliq" w:cs="IranNastaliq" w:hint="cs"/>
          <w:b/>
          <w:bCs/>
          <w:color w:val="FF0000"/>
          <w:sz w:val="28"/>
          <w:szCs w:val="28"/>
          <w:rtl/>
        </w:rPr>
        <w:t>...................................</w:t>
      </w:r>
      <w:r w:rsidR="004E568B">
        <w:rPr>
          <w:rFonts w:ascii="IranNastaliq" w:hAnsi="IranNastaliq" w:cs="IranNastaliq" w:hint="cs"/>
          <w:b/>
          <w:bCs/>
          <w:color w:val="FF0000"/>
          <w:sz w:val="28"/>
          <w:szCs w:val="28"/>
          <w:rtl/>
        </w:rPr>
        <w:t xml:space="preserve"> </w:t>
      </w:r>
      <w:r w:rsidR="00540031" w:rsidRPr="005F3351">
        <w:rPr>
          <w:rFonts w:ascii="IranNastaliq" w:hAnsi="IranNastaliq" w:cs="IranNastaliq"/>
          <w:color w:val="333333"/>
          <w:sz w:val="28"/>
          <w:szCs w:val="28"/>
          <w:rtl/>
        </w:rPr>
        <w:t>» منصوب م</w:t>
      </w:r>
      <w:r w:rsidR="00540031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>ی</w:t>
      </w:r>
      <w:r w:rsidR="00540031" w:rsidRPr="005F3351">
        <w:rPr>
          <w:rFonts w:ascii="IranNastaliq" w:hAnsi="IranNastaliq" w:cs="IranNastaliq"/>
          <w:color w:val="333333"/>
          <w:sz w:val="28"/>
          <w:szCs w:val="28"/>
          <w:rtl/>
        </w:rPr>
        <w:t xml:space="preserve"> گرد</w:t>
      </w:r>
      <w:r w:rsidR="00540031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>ی</w:t>
      </w:r>
      <w:r w:rsidR="00540031" w:rsidRPr="005F3351">
        <w:rPr>
          <w:rFonts w:ascii="IranNastaliq" w:hAnsi="IranNastaliq" w:cs="IranNastaliq" w:hint="eastAsia"/>
          <w:color w:val="333333"/>
          <w:sz w:val="28"/>
          <w:szCs w:val="28"/>
          <w:rtl/>
        </w:rPr>
        <w:t>د</w:t>
      </w:r>
      <w:r w:rsidR="00540031" w:rsidRPr="005F3351">
        <w:rPr>
          <w:rFonts w:ascii="IranNastaliq" w:hAnsi="IranNastaliq" w:cs="IranNastaliq"/>
          <w:color w:val="333333"/>
          <w:sz w:val="28"/>
          <w:szCs w:val="28"/>
          <w:rtl/>
        </w:rPr>
        <w:t>.</w:t>
      </w:r>
    </w:p>
    <w:p w14:paraId="77372AD9" w14:textId="3CA863B1" w:rsidR="004874DC" w:rsidRPr="005F3351" w:rsidRDefault="00DC05DC" w:rsidP="005F3351">
      <w:pPr>
        <w:tabs>
          <w:tab w:val="left" w:pos="2932"/>
        </w:tabs>
        <w:jc w:val="both"/>
        <w:rPr>
          <w:rFonts w:ascii="IranNastaliq" w:hAnsi="IranNastaliq" w:cs="IranNastaliq"/>
          <w:color w:val="333333"/>
          <w:sz w:val="28"/>
          <w:szCs w:val="28"/>
          <w:rtl/>
        </w:rPr>
      </w:pPr>
      <w:r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>امید است با</w:t>
      </w:r>
      <w:r w:rsidR="00F92194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بهره مندی از</w:t>
      </w:r>
      <w:r w:rsidR="00F92194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ظرفیت های قانونی</w:t>
      </w:r>
      <w:r w:rsidR="00F92194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کانون </w:t>
      </w:r>
      <w:r w:rsidR="00F92194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کارگران </w:t>
      </w:r>
      <w:r w:rsidR="00F92194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>و</w:t>
      </w:r>
      <w:r w:rsidR="00F92194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بمنظور حمایت ، </w:t>
      </w:r>
      <w:r w:rsidR="00F92194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پشتیبانی و </w:t>
      </w:r>
      <w:r w:rsidR="00F92194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>دفاع از حقوق کارگران کشور بر پایه مطالعات علمی</w:t>
      </w:r>
      <w:r w:rsidR="00F92194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Pr="005F3351">
        <w:rPr>
          <w:rFonts w:ascii="IranNastaliq" w:hAnsi="IranNastaliq" w:cs="IranNastaliq"/>
          <w:color w:val="333333"/>
          <w:sz w:val="28"/>
          <w:szCs w:val="28"/>
          <w:rtl/>
        </w:rPr>
        <w:t>–</w:t>
      </w:r>
      <w:r w:rsidR="00F92194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مطالبات </w:t>
      </w:r>
      <w:r w:rsidR="00F92194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="007955DC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>عقلایی جامعه</w:t>
      </w:r>
      <w:r w:rsidR="00F92194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     </w:t>
      </w:r>
      <w:r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کار </w:t>
      </w:r>
      <w:r w:rsidRPr="005F3351">
        <w:rPr>
          <w:rFonts w:ascii="IranNastaliq" w:hAnsi="IranNastaliq" w:cs="IranNastaliq"/>
          <w:color w:val="333333"/>
          <w:sz w:val="28"/>
          <w:szCs w:val="28"/>
          <w:rtl/>
        </w:rPr>
        <w:t>–</w:t>
      </w:r>
      <w:r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استاندارد های جهانی </w:t>
      </w:r>
      <w:r w:rsidRPr="005F3351">
        <w:rPr>
          <w:rFonts w:ascii="IranNastaliq" w:hAnsi="IranNastaliq" w:cs="IranNastaliq"/>
          <w:color w:val="333333"/>
          <w:sz w:val="28"/>
          <w:szCs w:val="28"/>
          <w:rtl/>
        </w:rPr>
        <w:t>–</w:t>
      </w:r>
      <w:r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الزامات قانون اساسی کشور جهت دستیابی</w:t>
      </w:r>
      <w:r w:rsidR="00F92194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به </w:t>
      </w:r>
      <w:r w:rsidR="00F92194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راهبرد </w:t>
      </w:r>
      <w:r w:rsidR="00F92194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>و برنامه مناسب برای شکل گیری جامعه ای سالم و برخوردار از امکانات عادلانه منابع</w:t>
      </w:r>
      <w:r w:rsidR="007955DC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ملی کشور </w:t>
      </w:r>
      <w:r w:rsidR="00540031" w:rsidRPr="005F3351">
        <w:rPr>
          <w:rFonts w:ascii="IranNastaliq" w:hAnsi="IranNastaliq" w:cs="IranNastaliq"/>
          <w:color w:val="333333"/>
          <w:sz w:val="28"/>
          <w:szCs w:val="28"/>
          <w:rtl/>
        </w:rPr>
        <w:t xml:space="preserve">و </w:t>
      </w:r>
      <w:r w:rsidR="0013219B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همچنین </w:t>
      </w:r>
      <w:r w:rsidR="00540031" w:rsidRPr="005F3351">
        <w:rPr>
          <w:rFonts w:ascii="IranNastaliq" w:hAnsi="IranNastaliq" w:cs="IranNastaliq"/>
          <w:color w:val="333333"/>
          <w:sz w:val="28"/>
          <w:szCs w:val="28"/>
          <w:rtl/>
        </w:rPr>
        <w:t>استفاده از ظرف</w:t>
      </w:r>
      <w:r w:rsidR="00540031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>ی</w:t>
      </w:r>
      <w:r w:rsidR="00540031" w:rsidRPr="005F3351">
        <w:rPr>
          <w:rFonts w:ascii="IranNastaliq" w:hAnsi="IranNastaliq" w:cs="IranNastaliq" w:hint="eastAsia"/>
          <w:color w:val="333333"/>
          <w:sz w:val="28"/>
          <w:szCs w:val="28"/>
          <w:rtl/>
        </w:rPr>
        <w:t>ت</w:t>
      </w:r>
      <w:r w:rsidR="00540031" w:rsidRPr="005F3351">
        <w:rPr>
          <w:rFonts w:ascii="IranNastaliq" w:hAnsi="IranNastaliq" w:cs="IranNastaliq"/>
          <w:color w:val="333333"/>
          <w:sz w:val="28"/>
          <w:szCs w:val="28"/>
          <w:rtl/>
        </w:rPr>
        <w:t xml:space="preserve"> ها</w:t>
      </w:r>
      <w:r w:rsidR="00540031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>ی</w:t>
      </w:r>
      <w:r w:rsidR="00540031" w:rsidRPr="005F3351">
        <w:rPr>
          <w:rFonts w:ascii="IranNastaliq" w:hAnsi="IranNastaliq" w:cs="IranNastaliq"/>
          <w:color w:val="333333"/>
          <w:sz w:val="28"/>
          <w:szCs w:val="28"/>
          <w:rtl/>
        </w:rPr>
        <w:t xml:space="preserve"> مردم</w:t>
      </w:r>
      <w:r w:rsidR="00540031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>ی</w:t>
      </w:r>
      <w:r w:rsidR="00540031" w:rsidRPr="005F3351">
        <w:rPr>
          <w:rFonts w:ascii="IranNastaliq" w:hAnsi="IranNastaliq" w:cs="IranNastaliq" w:hint="eastAsia"/>
          <w:color w:val="333333"/>
          <w:sz w:val="28"/>
          <w:szCs w:val="28"/>
          <w:rtl/>
        </w:rPr>
        <w:t>،</w:t>
      </w:r>
      <w:r w:rsidR="00540031" w:rsidRPr="005F3351">
        <w:rPr>
          <w:rFonts w:ascii="IranNastaliq" w:hAnsi="IranNastaliq" w:cs="IranNastaliq"/>
          <w:color w:val="333333"/>
          <w:sz w:val="28"/>
          <w:szCs w:val="28"/>
          <w:rtl/>
        </w:rPr>
        <w:t xml:space="preserve"> تعامل و</w:t>
      </w:r>
      <w:r w:rsidR="000712B9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="00540031" w:rsidRPr="005F3351">
        <w:rPr>
          <w:rFonts w:ascii="IranNastaliq" w:hAnsi="IranNastaliq" w:cs="IranNastaliq"/>
          <w:color w:val="333333"/>
          <w:sz w:val="28"/>
          <w:szCs w:val="28"/>
          <w:rtl/>
        </w:rPr>
        <w:t>همفکر</w:t>
      </w:r>
      <w:r w:rsidR="00540031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>ی</w:t>
      </w:r>
      <w:r w:rsidR="007955DC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="00540031" w:rsidRPr="005F3351">
        <w:rPr>
          <w:rFonts w:ascii="IranNastaliq" w:hAnsi="IranNastaliq" w:cs="IranNastaliq"/>
          <w:color w:val="333333"/>
          <w:sz w:val="28"/>
          <w:szCs w:val="28"/>
          <w:rtl/>
        </w:rPr>
        <w:t xml:space="preserve"> با </w:t>
      </w:r>
      <w:r w:rsidR="000712B9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="00540031" w:rsidRPr="005F3351">
        <w:rPr>
          <w:rFonts w:ascii="IranNastaliq" w:hAnsi="IranNastaliq" w:cs="IranNastaliq"/>
          <w:color w:val="333333"/>
          <w:sz w:val="28"/>
          <w:szCs w:val="28"/>
          <w:rtl/>
        </w:rPr>
        <w:t>کل</w:t>
      </w:r>
      <w:r w:rsidR="00540031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>ی</w:t>
      </w:r>
      <w:r w:rsidR="00540031" w:rsidRPr="005F3351">
        <w:rPr>
          <w:rFonts w:ascii="IranNastaliq" w:hAnsi="IranNastaliq" w:cs="IranNastaliq" w:hint="eastAsia"/>
          <w:color w:val="333333"/>
          <w:sz w:val="28"/>
          <w:szCs w:val="28"/>
          <w:rtl/>
        </w:rPr>
        <w:t>ه</w:t>
      </w:r>
      <w:r w:rsidR="00540031" w:rsidRPr="005F3351">
        <w:rPr>
          <w:rFonts w:ascii="IranNastaliq" w:hAnsi="IranNastaliq" w:cs="IranNastaliq"/>
          <w:color w:val="333333"/>
          <w:sz w:val="28"/>
          <w:szCs w:val="28"/>
          <w:rtl/>
        </w:rPr>
        <w:t xml:space="preserve"> ارگانها </w:t>
      </w:r>
      <w:r w:rsidR="007955DC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="00540031" w:rsidRPr="005F3351">
        <w:rPr>
          <w:rFonts w:ascii="IranNastaliq" w:hAnsi="IranNastaliq" w:cs="IranNastaliq"/>
          <w:color w:val="333333"/>
          <w:sz w:val="28"/>
          <w:szCs w:val="28"/>
          <w:rtl/>
        </w:rPr>
        <w:t>و</w:t>
      </w:r>
      <w:r w:rsidR="000712B9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="00540031" w:rsidRPr="005F3351">
        <w:rPr>
          <w:rFonts w:ascii="IranNastaliq" w:hAnsi="IranNastaliq" w:cs="IranNastaliq"/>
          <w:color w:val="333333"/>
          <w:sz w:val="28"/>
          <w:szCs w:val="28"/>
          <w:rtl/>
        </w:rPr>
        <w:t>نهادها</w:t>
      </w:r>
      <w:r w:rsidR="00540031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>ی</w:t>
      </w:r>
      <w:r w:rsidR="00540031" w:rsidRPr="005F3351">
        <w:rPr>
          <w:rFonts w:ascii="IranNastaliq" w:hAnsi="IranNastaliq" w:cs="IranNastaliq"/>
          <w:color w:val="333333"/>
          <w:sz w:val="28"/>
          <w:szCs w:val="28"/>
          <w:rtl/>
        </w:rPr>
        <w:t xml:space="preserve"> مرتبط  در</w:t>
      </w:r>
      <w:r w:rsidR="000712B9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="00540031" w:rsidRPr="005F3351">
        <w:rPr>
          <w:rFonts w:ascii="IranNastaliq" w:hAnsi="IranNastaliq" w:cs="IranNastaliq"/>
          <w:color w:val="333333"/>
          <w:sz w:val="28"/>
          <w:szCs w:val="28"/>
          <w:rtl/>
        </w:rPr>
        <w:t xml:space="preserve">جهت انجام امور محوله </w:t>
      </w:r>
      <w:r w:rsidR="0013219B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موفّق </w:t>
      </w:r>
      <w:r w:rsidR="007955DC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="0013219B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و </w:t>
      </w:r>
      <w:r w:rsidR="007955DC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="0013219B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>مویّد</w:t>
      </w:r>
      <w:r w:rsidR="00F92194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="007955DC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 xml:space="preserve"> </w:t>
      </w:r>
      <w:r w:rsidR="0013219B" w:rsidRPr="005F3351">
        <w:rPr>
          <w:rFonts w:ascii="IranNastaliq" w:hAnsi="IranNastaliq" w:cs="IranNastaliq" w:hint="cs"/>
          <w:color w:val="333333"/>
          <w:sz w:val="28"/>
          <w:szCs w:val="28"/>
          <w:rtl/>
        </w:rPr>
        <w:t>باشید.</w:t>
      </w:r>
    </w:p>
    <w:p w14:paraId="1A73B4E8" w14:textId="16F3F898" w:rsidR="004874DC" w:rsidRPr="006E2F6F" w:rsidRDefault="00B70222" w:rsidP="00B70222">
      <w:pPr>
        <w:spacing w:line="360" w:lineRule="auto"/>
        <w:ind w:left="5760"/>
        <w:rPr>
          <w:b/>
          <w:bCs/>
          <w:sz w:val="18"/>
          <w:szCs w:val="18"/>
          <w:rtl/>
        </w:rPr>
      </w:pPr>
      <w:r w:rsidRPr="006E2F6F">
        <w:rPr>
          <w:rFonts w:hint="cs"/>
          <w:b/>
          <w:bCs/>
          <w:sz w:val="18"/>
          <w:szCs w:val="18"/>
          <w:rtl/>
        </w:rPr>
        <w:t xml:space="preserve">                                    اجرکم عندالله</w:t>
      </w:r>
    </w:p>
    <w:p w14:paraId="63EFD550" w14:textId="45083936" w:rsidR="004874DC" w:rsidRPr="006E2F6F" w:rsidRDefault="00B70222" w:rsidP="00B70222">
      <w:pPr>
        <w:spacing w:line="360" w:lineRule="auto"/>
        <w:ind w:left="5760"/>
        <w:jc w:val="center"/>
        <w:rPr>
          <w:b/>
          <w:bCs/>
          <w:sz w:val="18"/>
          <w:szCs w:val="18"/>
          <w:rtl/>
        </w:rPr>
      </w:pPr>
      <w:r w:rsidRPr="006E2F6F">
        <w:rPr>
          <w:rFonts w:hint="cs"/>
          <w:b/>
          <w:bCs/>
          <w:sz w:val="18"/>
          <w:szCs w:val="18"/>
          <w:rtl/>
        </w:rPr>
        <w:t xml:space="preserve">   </w:t>
      </w:r>
      <w:r w:rsidR="00392C06">
        <w:rPr>
          <w:rFonts w:hint="cs"/>
          <w:b/>
          <w:bCs/>
          <w:sz w:val="18"/>
          <w:szCs w:val="18"/>
          <w:rtl/>
        </w:rPr>
        <w:t>......................</w:t>
      </w:r>
    </w:p>
    <w:p w14:paraId="02D73E46" w14:textId="751FAC41" w:rsidR="000675EE" w:rsidRPr="005F3351" w:rsidRDefault="00B70222" w:rsidP="005F3351">
      <w:pPr>
        <w:rPr>
          <w:b/>
          <w:bCs/>
          <w:sz w:val="18"/>
          <w:szCs w:val="18"/>
          <w:rtl/>
          <w:lang w:bidi="fa-IR"/>
        </w:rPr>
      </w:pPr>
      <w:r>
        <w:rPr>
          <w:rFonts w:hint="cs"/>
          <w:sz w:val="18"/>
          <w:szCs w:val="18"/>
          <w:rtl/>
          <w:lang w:bidi="fa-IR"/>
        </w:rPr>
        <w:t xml:space="preserve">                                                                                                                                                          </w:t>
      </w:r>
      <w:r w:rsidR="00392C06">
        <w:rPr>
          <w:rFonts w:hint="cs"/>
          <w:b/>
          <w:bCs/>
          <w:sz w:val="18"/>
          <w:szCs w:val="18"/>
          <w:rtl/>
          <w:lang w:bidi="fa-IR"/>
        </w:rPr>
        <w:t>....................................</w:t>
      </w:r>
    </w:p>
    <w:p w14:paraId="167CBF9A" w14:textId="77777777" w:rsidR="00F92194" w:rsidRDefault="00F92194" w:rsidP="003808D5">
      <w:pPr>
        <w:ind w:left="5760"/>
        <w:rPr>
          <w:sz w:val="18"/>
          <w:szCs w:val="18"/>
          <w:rtl/>
          <w:lang w:bidi="fa-IR"/>
        </w:rPr>
      </w:pPr>
    </w:p>
    <w:p w14:paraId="4ACF24F4" w14:textId="77777777" w:rsidR="00F92194" w:rsidRDefault="00F92194" w:rsidP="00CB592E">
      <w:pPr>
        <w:rPr>
          <w:sz w:val="18"/>
          <w:szCs w:val="18"/>
          <w:rtl/>
          <w:lang w:bidi="fa-IR"/>
        </w:rPr>
      </w:pPr>
    </w:p>
    <w:p w14:paraId="7A0F8D57" w14:textId="1418A9AD" w:rsidR="003808D5" w:rsidRDefault="005E30F3" w:rsidP="00AC7BC9">
      <w:pPr>
        <w:rPr>
          <w:sz w:val="18"/>
          <w:szCs w:val="18"/>
          <w:rtl/>
          <w:lang w:bidi="fa-IR"/>
        </w:rPr>
      </w:pPr>
      <w:r>
        <w:rPr>
          <w:rFonts w:hint="cs"/>
          <w:sz w:val="18"/>
          <w:szCs w:val="18"/>
          <w:rtl/>
          <w:lang w:bidi="fa-IR"/>
        </w:rPr>
        <w:t xml:space="preserve">  </w:t>
      </w:r>
      <w:r w:rsidR="005F3351">
        <w:rPr>
          <w:rFonts w:hint="cs"/>
          <w:sz w:val="18"/>
          <w:szCs w:val="18"/>
          <w:rtl/>
          <w:lang w:bidi="fa-IR"/>
        </w:rPr>
        <w:t xml:space="preserve">        </w:t>
      </w:r>
      <w:r>
        <w:rPr>
          <w:rFonts w:hint="cs"/>
          <w:sz w:val="18"/>
          <w:szCs w:val="18"/>
          <w:rtl/>
          <w:lang w:bidi="fa-IR"/>
        </w:rPr>
        <w:t xml:space="preserve"> </w:t>
      </w:r>
    </w:p>
    <w:p w14:paraId="41AE292F" w14:textId="77777777" w:rsidR="00D55D89" w:rsidRDefault="00D55D89" w:rsidP="005F3351">
      <w:pPr>
        <w:rPr>
          <w:sz w:val="18"/>
          <w:szCs w:val="18"/>
          <w:rtl/>
          <w:lang w:bidi="fa-IR"/>
        </w:rPr>
      </w:pPr>
    </w:p>
    <w:p w14:paraId="516EBD2D" w14:textId="77777777" w:rsidR="00BA4C6F" w:rsidRPr="00BE6282" w:rsidRDefault="00C90229" w:rsidP="005F3351">
      <w:pPr>
        <w:rPr>
          <w:rFonts w:cs="B Nazanin"/>
          <w:sz w:val="18"/>
          <w:szCs w:val="18"/>
        </w:rPr>
      </w:pPr>
      <w:r w:rsidRPr="00BE6282">
        <w:rPr>
          <w:rFonts w:hint="cs"/>
          <w:sz w:val="18"/>
          <w:szCs w:val="18"/>
          <w:rtl/>
          <w:lang w:bidi="fa-IR"/>
        </w:rPr>
        <w:t xml:space="preserve"> </w:t>
      </w:r>
    </w:p>
    <w:sectPr w:rsidR="00BA4C6F" w:rsidRPr="00BE6282" w:rsidSect="00302C7B">
      <w:headerReference w:type="default" r:id="rId14"/>
      <w:footerReference w:type="default" r:id="rId15"/>
      <w:pgSz w:w="11906" w:h="16838" w:code="9"/>
      <w:pgMar w:top="2" w:right="1134" w:bottom="1890" w:left="1134" w:header="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569D96" w14:textId="77777777" w:rsidR="006C368A" w:rsidRDefault="006C368A">
      <w:r>
        <w:separator/>
      </w:r>
    </w:p>
  </w:endnote>
  <w:endnote w:type="continuationSeparator" w:id="0">
    <w:p w14:paraId="4F286B52" w14:textId="77777777" w:rsidR="006C368A" w:rsidRDefault="006C36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ranNastaliq">
    <w:panose1 w:val="02000503000000020003"/>
    <w:charset w:val="00"/>
    <w:family w:val="auto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esmellah 4">
    <w:altName w:val="Times New Roman"/>
    <w:panose1 w:val="00000000000000000000"/>
    <w:charset w:val="00"/>
    <w:family w:val="roman"/>
    <w:notTrueType/>
    <w:pitch w:val="default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CD6927" w14:textId="0B6FF480" w:rsidR="00D55D89" w:rsidRPr="000675EE" w:rsidRDefault="00E9060C" w:rsidP="00890DB0">
    <w:pPr>
      <w:pStyle w:val="Footer"/>
      <w:tabs>
        <w:tab w:val="clear" w:pos="4153"/>
        <w:tab w:val="clear" w:pos="8306"/>
        <w:tab w:val="left" w:pos="7908"/>
      </w:tabs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982006B" wp14:editId="7B56E2DB">
          <wp:simplePos x="0" y="0"/>
          <wp:positionH relativeFrom="column">
            <wp:posOffset>52070</wp:posOffset>
          </wp:positionH>
          <wp:positionV relativeFrom="paragraph">
            <wp:posOffset>-318770</wp:posOffset>
          </wp:positionV>
          <wp:extent cx="6114415" cy="359410"/>
          <wp:effectExtent l="0" t="0" r="0" b="0"/>
          <wp:wrapNone/>
          <wp:docPr id="1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4415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5D89">
      <w:rPr>
        <w:rFonts w:hint="cs"/>
        <w:rtl/>
      </w:rPr>
      <w:t xml:space="preserve">         </w:t>
    </w:r>
    <w:r w:rsidR="00CB7DBC">
      <w:rPr>
        <w:rFonts w:hint="cs"/>
        <w:rtl/>
      </w:rPr>
      <w:t xml:space="preserve">     </w:t>
    </w:r>
    <w:r w:rsidR="00D55D89">
      <w:rPr>
        <w:rFonts w:hint="cs"/>
        <w:rtl/>
      </w:rPr>
      <w:t xml:space="preserve"> </w:t>
    </w:r>
    <w:r w:rsidR="00EA251C">
      <w:rPr>
        <w:rFonts w:hint="cs"/>
        <w:rtl/>
      </w:rPr>
      <w:t xml:space="preserve">            </w:t>
    </w:r>
    <w:r w:rsidR="00172984">
      <w:rPr>
        <w:rFonts w:hint="cs"/>
        <w:rtl/>
      </w:rPr>
      <w:t xml:space="preserve">    </w:t>
    </w:r>
    <w:r w:rsidR="001D46A6">
      <w:rPr>
        <w:rFonts w:hint="cs"/>
        <w:sz w:val="16"/>
        <w:szCs w:val="16"/>
        <w:rtl/>
        <w:lang w:bidi="fa-IR"/>
      </w:rPr>
      <w:t xml:space="preserve"> </w:t>
    </w:r>
    <w:r w:rsidR="00B657AF" w:rsidRPr="000675EE">
      <w:rPr>
        <w:rFonts w:hint="cs"/>
        <w:sz w:val="16"/>
        <w:szCs w:val="16"/>
        <w:rtl/>
      </w:rPr>
      <w:t xml:space="preserve">نشانی: </w:t>
    </w:r>
    <w:r w:rsidR="00392C06">
      <w:rPr>
        <w:rFonts w:hint="cs"/>
        <w:sz w:val="16"/>
        <w:szCs w:val="16"/>
        <w:rtl/>
      </w:rPr>
      <w:t>...............................................................................................</w:t>
    </w:r>
    <w:r w:rsidR="004E568B">
      <w:rPr>
        <w:rFonts w:hint="cs"/>
        <w:sz w:val="16"/>
        <w:szCs w:val="16"/>
        <w:rtl/>
      </w:rPr>
      <w:t xml:space="preserve">          </w:t>
    </w:r>
    <w:r w:rsidR="00B657AF">
      <w:rPr>
        <w:rFonts w:hint="cs"/>
        <w:sz w:val="16"/>
        <w:szCs w:val="16"/>
        <w:rtl/>
      </w:rPr>
      <w:t xml:space="preserve">  </w:t>
    </w:r>
    <w:r w:rsidR="000675EE">
      <w:rPr>
        <w:sz w:val="16"/>
        <w:szCs w:val="16"/>
      </w:rPr>
      <w:t>www.kaargaraan.ir</w:t>
    </w:r>
  </w:p>
  <w:p w14:paraId="3347A508" w14:textId="0D653B40" w:rsidR="003678C0" w:rsidRPr="000675EE" w:rsidRDefault="00D55D89" w:rsidP="000675EE">
    <w:pPr>
      <w:pStyle w:val="Footer"/>
      <w:tabs>
        <w:tab w:val="clear" w:pos="4153"/>
        <w:tab w:val="clear" w:pos="8306"/>
        <w:tab w:val="left" w:pos="7908"/>
      </w:tabs>
      <w:rPr>
        <w:sz w:val="18"/>
        <w:szCs w:val="18"/>
      </w:rPr>
    </w:pPr>
    <w:r w:rsidRPr="00172984">
      <w:rPr>
        <w:rFonts w:hint="cs"/>
        <w:sz w:val="20"/>
        <w:szCs w:val="20"/>
        <w:rtl/>
      </w:rPr>
      <w:t xml:space="preserve">          </w:t>
    </w:r>
    <w:r w:rsidR="00CB7DBC" w:rsidRPr="00172984">
      <w:rPr>
        <w:rFonts w:hint="cs"/>
        <w:sz w:val="20"/>
        <w:szCs w:val="20"/>
        <w:rtl/>
      </w:rPr>
      <w:t xml:space="preserve">    </w:t>
    </w:r>
    <w:r w:rsidR="00EA251C" w:rsidRPr="00172984">
      <w:rPr>
        <w:rFonts w:hint="cs"/>
        <w:sz w:val="20"/>
        <w:szCs w:val="20"/>
        <w:rtl/>
      </w:rPr>
      <w:t xml:space="preserve">             </w:t>
    </w:r>
    <w:r w:rsidR="00172984">
      <w:rPr>
        <w:rFonts w:hint="cs"/>
        <w:sz w:val="20"/>
        <w:szCs w:val="20"/>
        <w:rtl/>
      </w:rPr>
      <w:t xml:space="preserve">           </w:t>
    </w:r>
    <w:r w:rsidR="000675EE">
      <w:rPr>
        <w:rFonts w:hint="cs"/>
        <w:sz w:val="20"/>
        <w:szCs w:val="20"/>
        <w:rtl/>
        <w:lang w:bidi="fa-IR"/>
      </w:rPr>
      <w:t xml:space="preserve">        </w:t>
    </w:r>
    <w:r w:rsidR="00172984">
      <w:rPr>
        <w:rFonts w:hint="cs"/>
        <w:sz w:val="20"/>
        <w:szCs w:val="20"/>
        <w:rtl/>
      </w:rPr>
      <w:t xml:space="preserve"> </w:t>
    </w:r>
    <w:r w:rsidR="000675EE" w:rsidRPr="000675EE">
      <w:rPr>
        <w:rFonts w:hint="cs"/>
        <w:sz w:val="18"/>
        <w:szCs w:val="18"/>
        <w:rtl/>
      </w:rPr>
      <w:t>تماس :</w:t>
    </w:r>
    <w:r w:rsidRPr="000675EE">
      <w:rPr>
        <w:rFonts w:hint="cs"/>
        <w:sz w:val="18"/>
        <w:szCs w:val="18"/>
        <w:rtl/>
      </w:rPr>
      <w:t xml:space="preserve"> </w:t>
    </w:r>
    <w:r w:rsidR="00392C06">
      <w:rPr>
        <w:rFonts w:hint="cs"/>
        <w:sz w:val="18"/>
        <w:szCs w:val="18"/>
        <w:rtl/>
      </w:rPr>
      <w:t>..............................................</w:t>
    </w:r>
    <w:r w:rsidR="004E568B">
      <w:rPr>
        <w:rFonts w:hint="cs"/>
        <w:sz w:val="18"/>
        <w:szCs w:val="18"/>
        <w:rtl/>
      </w:rPr>
      <w:t xml:space="preserve">             </w:t>
    </w:r>
    <w:r w:rsidR="00110F89">
      <w:rPr>
        <w:rFonts w:hint="cs"/>
        <w:sz w:val="18"/>
        <w:szCs w:val="18"/>
        <w:rtl/>
      </w:rPr>
      <w:t xml:space="preserve">      </w:t>
    </w:r>
    <w:r w:rsidR="004E568B">
      <w:rPr>
        <w:rFonts w:hint="cs"/>
        <w:sz w:val="18"/>
        <w:szCs w:val="18"/>
        <w:rtl/>
      </w:rPr>
      <w:t xml:space="preserve">     </w:t>
    </w:r>
    <w:r w:rsidRPr="000675EE">
      <w:rPr>
        <w:rFonts w:hint="cs"/>
        <w:sz w:val="18"/>
        <w:szCs w:val="18"/>
        <w:rtl/>
      </w:rPr>
      <w:t xml:space="preserve"> </w:t>
    </w:r>
    <w:hyperlink r:id="rId2" w:history="1">
      <w:r w:rsidR="007D1741" w:rsidRPr="000675EE">
        <w:rPr>
          <w:rStyle w:val="Hyperlink"/>
          <w:sz w:val="18"/>
          <w:szCs w:val="18"/>
        </w:rPr>
        <w:t>support@kaargaraan.ir</w:t>
      </w:r>
    </w:hyperlink>
    <w:r w:rsidR="007D1741" w:rsidRPr="000675EE">
      <w:rPr>
        <w:sz w:val="18"/>
        <w:szCs w:val="18"/>
      </w:rPr>
      <w:t xml:space="preserve"> </w:t>
    </w:r>
    <w:r w:rsidR="000712B9" w:rsidRPr="000675EE">
      <w:rPr>
        <w:sz w:val="18"/>
        <w:szCs w:val="18"/>
      </w:rPr>
      <w:t xml:space="preserve"> </w:t>
    </w:r>
    <w:r w:rsidR="007D1741" w:rsidRPr="000675EE">
      <w:rPr>
        <w:sz w:val="18"/>
        <w:szCs w:val="18"/>
      </w:rPr>
      <w:t xml:space="preserve"> </w:t>
    </w:r>
    <w:r w:rsidR="004E568B">
      <w:rPr>
        <w:rFonts w:hint="cs"/>
        <w:sz w:val="18"/>
        <w:szCs w:val="18"/>
        <w:rtl/>
      </w:rPr>
      <w:t xml:space="preserve"> </w:t>
    </w:r>
    <w:r w:rsidR="007D1741" w:rsidRPr="000675EE">
      <w:rPr>
        <w:sz w:val="18"/>
        <w:szCs w:val="18"/>
      </w:rPr>
      <w:t xml:space="preserve">  </w:t>
    </w:r>
    <w:r w:rsidR="004E568B">
      <w:rPr>
        <w:rFonts w:hint="cs"/>
        <w:sz w:val="18"/>
        <w:szCs w:val="18"/>
        <w:rtl/>
      </w:rPr>
      <w:t xml:space="preserve"> </w:t>
    </w:r>
    <w:r w:rsidR="007D1741" w:rsidRPr="000675EE">
      <w:rPr>
        <w:sz w:val="18"/>
        <w:szCs w:val="18"/>
      </w:rPr>
      <w:t xml:space="preserve">  </w:t>
    </w:r>
    <w:r w:rsidR="004E568B">
      <w:rPr>
        <w:rFonts w:hint="cs"/>
        <w:sz w:val="18"/>
        <w:szCs w:val="18"/>
        <w:rtl/>
      </w:rPr>
      <w:t xml:space="preserve">      </w:t>
    </w:r>
    <w:r w:rsidR="007D1741" w:rsidRPr="000675EE">
      <w:rPr>
        <w:sz w:val="18"/>
        <w:szCs w:val="18"/>
      </w:rPr>
      <w:t xml:space="preserve">   </w:t>
    </w:r>
    <w:r w:rsidR="004E568B">
      <w:rPr>
        <w:rFonts w:hint="cs"/>
        <w:sz w:val="18"/>
        <w:szCs w:val="18"/>
        <w:rtl/>
      </w:rPr>
      <w:t xml:space="preserve">  </w:t>
    </w:r>
  </w:p>
  <w:p w14:paraId="5E92EFA8" w14:textId="77777777" w:rsidR="003678C0" w:rsidRPr="00172984" w:rsidRDefault="00EA251C" w:rsidP="00511D1E">
    <w:pPr>
      <w:pStyle w:val="Footer"/>
      <w:rPr>
        <w:rFonts w:ascii="Tahoma" w:hAnsi="Tahoma" w:cs="Tahoma"/>
        <w:color w:val="000000"/>
        <w:sz w:val="20"/>
        <w:szCs w:val="20"/>
        <w:rtl/>
        <w:lang w:bidi="fa-IR"/>
      </w:rPr>
    </w:pPr>
    <w:r w:rsidRPr="00172984">
      <w:rPr>
        <w:rFonts w:ascii="Tahoma" w:hAnsi="Tahoma" w:cs="Tahoma" w:hint="cs"/>
        <w:color w:val="000000"/>
        <w:sz w:val="20"/>
        <w:szCs w:val="20"/>
        <w:rtl/>
        <w:lang w:bidi="fa-IR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9AD686" w14:textId="77777777" w:rsidR="006C368A" w:rsidRDefault="006C368A">
      <w:r>
        <w:separator/>
      </w:r>
    </w:p>
  </w:footnote>
  <w:footnote w:type="continuationSeparator" w:id="0">
    <w:p w14:paraId="31A35092" w14:textId="77777777" w:rsidR="006C368A" w:rsidRDefault="006C36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ADE87D" w14:textId="77777777" w:rsidR="00485E95" w:rsidRPr="006E2F6F" w:rsidRDefault="00485E95" w:rsidP="00043073">
    <w:pPr>
      <w:pStyle w:val="Header"/>
      <w:tabs>
        <w:tab w:val="clear" w:pos="4153"/>
        <w:tab w:val="clear" w:pos="8306"/>
        <w:tab w:val="left" w:pos="1987"/>
      </w:tabs>
      <w:ind w:left="-994"/>
      <w:rPr>
        <w:rFonts w:cs="B Titr"/>
        <w:b/>
        <w:bCs/>
        <w:color w:val="76923C"/>
        <w:sz w:val="22"/>
        <w:szCs w:val="22"/>
        <w:lang w:bidi="fa-IR"/>
      </w:rPr>
    </w:pPr>
  </w:p>
  <w:p w14:paraId="2DBCF228" w14:textId="77777777" w:rsidR="00282813" w:rsidRDefault="00D35994" w:rsidP="00D862F3">
    <w:pPr>
      <w:pStyle w:val="Header"/>
      <w:ind w:left="-994"/>
      <w:rPr>
        <w:noProof/>
      </w:rPr>
    </w:pPr>
    <w:r w:rsidRPr="006E2F6F">
      <w:rPr>
        <w:rFonts w:cs="B Nazanin" w:hint="cs"/>
        <w:b/>
        <w:bCs/>
        <w:color w:val="76923C"/>
        <w:sz w:val="22"/>
        <w:szCs w:val="22"/>
        <w:rtl/>
        <w:lang w:bidi="fa-IR"/>
      </w:rPr>
      <w:t xml:space="preserve">        </w:t>
    </w:r>
  </w:p>
  <w:p w14:paraId="44A2ADD7" w14:textId="77777777" w:rsidR="00282813" w:rsidRDefault="00282813" w:rsidP="00D862F3">
    <w:pPr>
      <w:pStyle w:val="Header"/>
      <w:ind w:left="-994"/>
      <w:rPr>
        <w:noProof/>
      </w:rPr>
    </w:pPr>
  </w:p>
  <w:p w14:paraId="2FF3EB9F" w14:textId="77777777" w:rsidR="00282813" w:rsidRDefault="00E9060C" w:rsidP="00D862F3">
    <w:pPr>
      <w:pStyle w:val="Header"/>
      <w:ind w:left="-994"/>
      <w:rPr>
        <w:noProof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31AB8236" wp14:editId="1BAF2743">
          <wp:simplePos x="0" y="0"/>
          <wp:positionH relativeFrom="column">
            <wp:posOffset>2783205</wp:posOffset>
          </wp:positionH>
          <wp:positionV relativeFrom="paragraph">
            <wp:posOffset>53340</wp:posOffset>
          </wp:positionV>
          <wp:extent cx="545465" cy="531495"/>
          <wp:effectExtent l="0" t="0" r="0" b="0"/>
          <wp:wrapSquare wrapText="bothSides"/>
          <wp:docPr id="2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465" cy="53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A2F66C" w14:textId="77777777" w:rsidR="00282813" w:rsidRDefault="00282813" w:rsidP="00D862F3">
    <w:pPr>
      <w:pStyle w:val="Header"/>
      <w:ind w:left="-994"/>
      <w:rPr>
        <w:noProof/>
      </w:rPr>
    </w:pPr>
  </w:p>
  <w:p w14:paraId="75D467E5" w14:textId="77777777" w:rsidR="00282813" w:rsidRDefault="00282813" w:rsidP="00D862F3">
    <w:pPr>
      <w:pStyle w:val="Header"/>
      <w:ind w:left="-994"/>
      <w:rPr>
        <w:noProof/>
      </w:rPr>
    </w:pPr>
  </w:p>
  <w:p w14:paraId="70A2B426" w14:textId="77777777" w:rsidR="008C1A51" w:rsidRPr="00751ED2" w:rsidRDefault="00D35994" w:rsidP="00D862F3">
    <w:pPr>
      <w:pStyle w:val="Header"/>
      <w:ind w:left="-994"/>
      <w:rPr>
        <w:rFonts w:cs="B Nazanin"/>
        <w:b/>
        <w:bCs/>
        <w:color w:val="FF0000"/>
        <w:sz w:val="22"/>
        <w:szCs w:val="22"/>
        <w:lang w:bidi="fa-IR"/>
      </w:rPr>
    </w:pPr>
    <w:r w:rsidRPr="006E2F6F">
      <w:rPr>
        <w:rFonts w:cs="B Nazanin" w:hint="cs"/>
        <w:b/>
        <w:bCs/>
        <w:color w:val="76923C"/>
        <w:sz w:val="22"/>
        <w:szCs w:val="22"/>
        <w:rtl/>
        <w:lang w:bidi="fa-IR"/>
      </w:rPr>
      <w:t xml:space="preserve">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0538F"/>
    <w:multiLevelType w:val="hybridMultilevel"/>
    <w:tmpl w:val="AE7444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76536E"/>
    <w:multiLevelType w:val="hybridMultilevel"/>
    <w:tmpl w:val="E71C98B8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9C0D50"/>
    <w:multiLevelType w:val="hybridMultilevel"/>
    <w:tmpl w:val="D2DAB2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E4FC8"/>
    <w:multiLevelType w:val="hybridMultilevel"/>
    <w:tmpl w:val="EC4265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1B762E"/>
    <w:multiLevelType w:val="hybridMultilevel"/>
    <w:tmpl w:val="122441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10E46C0"/>
    <w:multiLevelType w:val="hybridMultilevel"/>
    <w:tmpl w:val="C95683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861613"/>
    <w:multiLevelType w:val="hybridMultilevel"/>
    <w:tmpl w:val="F3E058FC"/>
    <w:lvl w:ilvl="0" w:tplc="D94CF6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0001BA"/>
    <w:multiLevelType w:val="hybridMultilevel"/>
    <w:tmpl w:val="FA58A50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E675FC5"/>
    <w:multiLevelType w:val="hybridMultilevel"/>
    <w:tmpl w:val="8F46D8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EF3DDF"/>
    <w:multiLevelType w:val="hybridMultilevel"/>
    <w:tmpl w:val="CA92EB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7E4908"/>
    <w:multiLevelType w:val="hybridMultilevel"/>
    <w:tmpl w:val="072EEB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1B1278"/>
    <w:multiLevelType w:val="hybridMultilevel"/>
    <w:tmpl w:val="8722C0D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408639C"/>
    <w:multiLevelType w:val="hybridMultilevel"/>
    <w:tmpl w:val="491E78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99B3194"/>
    <w:multiLevelType w:val="hybridMultilevel"/>
    <w:tmpl w:val="81A4E4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66114F"/>
    <w:multiLevelType w:val="hybridMultilevel"/>
    <w:tmpl w:val="528652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74D6A776">
      <w:numFmt w:val="bullet"/>
      <w:lvlText w:val="•"/>
      <w:lvlJc w:val="left"/>
      <w:pPr>
        <w:ind w:left="1440" w:hanging="360"/>
      </w:pPr>
      <w:rPr>
        <w:rFonts w:ascii="IranNastaliq" w:eastAsia="Times New Roman" w:hAnsi="IranNastaliq" w:cs="IranNastaliq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37564C"/>
    <w:multiLevelType w:val="hybridMultilevel"/>
    <w:tmpl w:val="DF9A9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1835368">
    <w:abstractNumId w:val="1"/>
  </w:num>
  <w:num w:numId="2" w16cid:durableId="1203059382">
    <w:abstractNumId w:val="11"/>
  </w:num>
  <w:num w:numId="3" w16cid:durableId="587275532">
    <w:abstractNumId w:val="5"/>
  </w:num>
  <w:num w:numId="4" w16cid:durableId="334383487">
    <w:abstractNumId w:val="15"/>
  </w:num>
  <w:num w:numId="5" w16cid:durableId="1371413808">
    <w:abstractNumId w:val="2"/>
  </w:num>
  <w:num w:numId="6" w16cid:durableId="65341810">
    <w:abstractNumId w:val="10"/>
  </w:num>
  <w:num w:numId="7" w16cid:durableId="2137602524">
    <w:abstractNumId w:val="6"/>
  </w:num>
  <w:num w:numId="8" w16cid:durableId="1763792751">
    <w:abstractNumId w:val="13"/>
  </w:num>
  <w:num w:numId="9" w16cid:durableId="417749311">
    <w:abstractNumId w:val="3"/>
  </w:num>
  <w:num w:numId="10" w16cid:durableId="2085450556">
    <w:abstractNumId w:val="12"/>
  </w:num>
  <w:num w:numId="11" w16cid:durableId="449514154">
    <w:abstractNumId w:val="4"/>
  </w:num>
  <w:num w:numId="12" w16cid:durableId="1266965175">
    <w:abstractNumId w:val="7"/>
  </w:num>
  <w:num w:numId="13" w16cid:durableId="2049639243">
    <w:abstractNumId w:val="9"/>
  </w:num>
  <w:num w:numId="14" w16cid:durableId="231820706">
    <w:abstractNumId w:val="8"/>
  </w:num>
  <w:num w:numId="15" w16cid:durableId="103040075">
    <w:abstractNumId w:val="0"/>
  </w:num>
  <w:num w:numId="16" w16cid:durableId="1138451174">
    <w:abstractNumId w:val="1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F93"/>
    <w:rsid w:val="00001761"/>
    <w:rsid w:val="000026FA"/>
    <w:rsid w:val="00002FD6"/>
    <w:rsid w:val="0000558C"/>
    <w:rsid w:val="00006AF4"/>
    <w:rsid w:val="00006F5E"/>
    <w:rsid w:val="000071D7"/>
    <w:rsid w:val="00010D9C"/>
    <w:rsid w:val="000112B4"/>
    <w:rsid w:val="000124EB"/>
    <w:rsid w:val="00012565"/>
    <w:rsid w:val="00014355"/>
    <w:rsid w:val="00014BA5"/>
    <w:rsid w:val="00015806"/>
    <w:rsid w:val="00016F1E"/>
    <w:rsid w:val="000173B4"/>
    <w:rsid w:val="00017727"/>
    <w:rsid w:val="00017B63"/>
    <w:rsid w:val="00021017"/>
    <w:rsid w:val="00021262"/>
    <w:rsid w:val="000232D0"/>
    <w:rsid w:val="00024F46"/>
    <w:rsid w:val="0002595F"/>
    <w:rsid w:val="00031638"/>
    <w:rsid w:val="00032430"/>
    <w:rsid w:val="0003435E"/>
    <w:rsid w:val="000361DB"/>
    <w:rsid w:val="000362A9"/>
    <w:rsid w:val="000407EC"/>
    <w:rsid w:val="00040835"/>
    <w:rsid w:val="00042FDD"/>
    <w:rsid w:val="00043073"/>
    <w:rsid w:val="0004450B"/>
    <w:rsid w:val="00045493"/>
    <w:rsid w:val="00045E80"/>
    <w:rsid w:val="000478BE"/>
    <w:rsid w:val="00047ADC"/>
    <w:rsid w:val="000501DB"/>
    <w:rsid w:val="0005024B"/>
    <w:rsid w:val="00053209"/>
    <w:rsid w:val="000541D0"/>
    <w:rsid w:val="0005511E"/>
    <w:rsid w:val="00055472"/>
    <w:rsid w:val="00055EEE"/>
    <w:rsid w:val="000567FF"/>
    <w:rsid w:val="00061C84"/>
    <w:rsid w:val="00061EF2"/>
    <w:rsid w:val="000627E5"/>
    <w:rsid w:val="00063458"/>
    <w:rsid w:val="00063FAC"/>
    <w:rsid w:val="0006453D"/>
    <w:rsid w:val="00064F34"/>
    <w:rsid w:val="00066EF6"/>
    <w:rsid w:val="000675EE"/>
    <w:rsid w:val="00070A0F"/>
    <w:rsid w:val="000712B9"/>
    <w:rsid w:val="00072799"/>
    <w:rsid w:val="00073162"/>
    <w:rsid w:val="00074099"/>
    <w:rsid w:val="000762F5"/>
    <w:rsid w:val="00077027"/>
    <w:rsid w:val="00077164"/>
    <w:rsid w:val="00080704"/>
    <w:rsid w:val="00081218"/>
    <w:rsid w:val="0008164A"/>
    <w:rsid w:val="00082600"/>
    <w:rsid w:val="00084552"/>
    <w:rsid w:val="0008649A"/>
    <w:rsid w:val="000869A5"/>
    <w:rsid w:val="000872D8"/>
    <w:rsid w:val="00091EF2"/>
    <w:rsid w:val="00092C43"/>
    <w:rsid w:val="00094F62"/>
    <w:rsid w:val="00095801"/>
    <w:rsid w:val="000A3E19"/>
    <w:rsid w:val="000A6C32"/>
    <w:rsid w:val="000B03F0"/>
    <w:rsid w:val="000B0D78"/>
    <w:rsid w:val="000B240E"/>
    <w:rsid w:val="000B4419"/>
    <w:rsid w:val="000B52B8"/>
    <w:rsid w:val="000B634F"/>
    <w:rsid w:val="000B7920"/>
    <w:rsid w:val="000B7A89"/>
    <w:rsid w:val="000C047F"/>
    <w:rsid w:val="000C1BC4"/>
    <w:rsid w:val="000C3C6B"/>
    <w:rsid w:val="000C56F8"/>
    <w:rsid w:val="000C60B6"/>
    <w:rsid w:val="000C68AB"/>
    <w:rsid w:val="000C6A12"/>
    <w:rsid w:val="000C6E17"/>
    <w:rsid w:val="000C6EFD"/>
    <w:rsid w:val="000D037F"/>
    <w:rsid w:val="000D08CD"/>
    <w:rsid w:val="000D2ADE"/>
    <w:rsid w:val="000D4C38"/>
    <w:rsid w:val="000D5609"/>
    <w:rsid w:val="000D725D"/>
    <w:rsid w:val="000D74CA"/>
    <w:rsid w:val="000E0BE7"/>
    <w:rsid w:val="000E20EC"/>
    <w:rsid w:val="000E29AE"/>
    <w:rsid w:val="000E4554"/>
    <w:rsid w:val="000E67A8"/>
    <w:rsid w:val="000E6EEB"/>
    <w:rsid w:val="000F14EF"/>
    <w:rsid w:val="000F1C73"/>
    <w:rsid w:val="000F1EAE"/>
    <w:rsid w:val="000F400B"/>
    <w:rsid w:val="000F4894"/>
    <w:rsid w:val="000F5754"/>
    <w:rsid w:val="001005AC"/>
    <w:rsid w:val="001053A4"/>
    <w:rsid w:val="001062E3"/>
    <w:rsid w:val="001075AE"/>
    <w:rsid w:val="00110CC7"/>
    <w:rsid w:val="00110F89"/>
    <w:rsid w:val="0011315F"/>
    <w:rsid w:val="00115998"/>
    <w:rsid w:val="00116110"/>
    <w:rsid w:val="00116A96"/>
    <w:rsid w:val="001177E0"/>
    <w:rsid w:val="0012184B"/>
    <w:rsid w:val="0012405D"/>
    <w:rsid w:val="00124B42"/>
    <w:rsid w:val="00127206"/>
    <w:rsid w:val="0012740B"/>
    <w:rsid w:val="00127DCA"/>
    <w:rsid w:val="0013219B"/>
    <w:rsid w:val="00136AAC"/>
    <w:rsid w:val="0013750D"/>
    <w:rsid w:val="001432D9"/>
    <w:rsid w:val="0015434B"/>
    <w:rsid w:val="00156514"/>
    <w:rsid w:val="0016174E"/>
    <w:rsid w:val="001673EF"/>
    <w:rsid w:val="00171837"/>
    <w:rsid w:val="00171F0D"/>
    <w:rsid w:val="00172984"/>
    <w:rsid w:val="0017503A"/>
    <w:rsid w:val="00176946"/>
    <w:rsid w:val="001778E8"/>
    <w:rsid w:val="00177BB7"/>
    <w:rsid w:val="0018191C"/>
    <w:rsid w:val="00181F37"/>
    <w:rsid w:val="00182B24"/>
    <w:rsid w:val="0019049F"/>
    <w:rsid w:val="00194571"/>
    <w:rsid w:val="001950D8"/>
    <w:rsid w:val="0019525F"/>
    <w:rsid w:val="001A13F3"/>
    <w:rsid w:val="001A186C"/>
    <w:rsid w:val="001A2D3E"/>
    <w:rsid w:val="001A5540"/>
    <w:rsid w:val="001B053C"/>
    <w:rsid w:val="001B1A7D"/>
    <w:rsid w:val="001B1BBE"/>
    <w:rsid w:val="001B3BC8"/>
    <w:rsid w:val="001B54D8"/>
    <w:rsid w:val="001B6519"/>
    <w:rsid w:val="001B6A50"/>
    <w:rsid w:val="001B7015"/>
    <w:rsid w:val="001C116E"/>
    <w:rsid w:val="001C186D"/>
    <w:rsid w:val="001C3396"/>
    <w:rsid w:val="001C42A1"/>
    <w:rsid w:val="001C44DC"/>
    <w:rsid w:val="001C7883"/>
    <w:rsid w:val="001C7DB1"/>
    <w:rsid w:val="001D0608"/>
    <w:rsid w:val="001D13BF"/>
    <w:rsid w:val="001D2443"/>
    <w:rsid w:val="001D46A6"/>
    <w:rsid w:val="001D483C"/>
    <w:rsid w:val="001D6121"/>
    <w:rsid w:val="001D6A06"/>
    <w:rsid w:val="001D6B89"/>
    <w:rsid w:val="001D70AE"/>
    <w:rsid w:val="001E0532"/>
    <w:rsid w:val="001E28AB"/>
    <w:rsid w:val="001E4533"/>
    <w:rsid w:val="001E6C25"/>
    <w:rsid w:val="001F0AB7"/>
    <w:rsid w:val="001F2128"/>
    <w:rsid w:val="001F2B05"/>
    <w:rsid w:val="001F2C1B"/>
    <w:rsid w:val="001F4648"/>
    <w:rsid w:val="001F6926"/>
    <w:rsid w:val="001F6F6A"/>
    <w:rsid w:val="001F7F5D"/>
    <w:rsid w:val="00200740"/>
    <w:rsid w:val="00200A0F"/>
    <w:rsid w:val="0020344D"/>
    <w:rsid w:val="00203AAF"/>
    <w:rsid w:val="00203D54"/>
    <w:rsid w:val="002059EA"/>
    <w:rsid w:val="0020655A"/>
    <w:rsid w:val="002075E7"/>
    <w:rsid w:val="002104E3"/>
    <w:rsid w:val="00210FAB"/>
    <w:rsid w:val="00211A60"/>
    <w:rsid w:val="0021202F"/>
    <w:rsid w:val="002122EB"/>
    <w:rsid w:val="00217311"/>
    <w:rsid w:val="00217786"/>
    <w:rsid w:val="00220D21"/>
    <w:rsid w:val="0022200C"/>
    <w:rsid w:val="0022293C"/>
    <w:rsid w:val="002235E4"/>
    <w:rsid w:val="00226CCE"/>
    <w:rsid w:val="002315D4"/>
    <w:rsid w:val="00232896"/>
    <w:rsid w:val="00233F75"/>
    <w:rsid w:val="0023447F"/>
    <w:rsid w:val="0023682F"/>
    <w:rsid w:val="00241059"/>
    <w:rsid w:val="0024714C"/>
    <w:rsid w:val="00252782"/>
    <w:rsid w:val="0025601C"/>
    <w:rsid w:val="002570DE"/>
    <w:rsid w:val="00257BC3"/>
    <w:rsid w:val="002638E4"/>
    <w:rsid w:val="00263948"/>
    <w:rsid w:val="00264C92"/>
    <w:rsid w:val="002668C2"/>
    <w:rsid w:val="00266B21"/>
    <w:rsid w:val="002712E7"/>
    <w:rsid w:val="00271A6B"/>
    <w:rsid w:val="002720C0"/>
    <w:rsid w:val="00272A6F"/>
    <w:rsid w:val="00275617"/>
    <w:rsid w:val="002764D5"/>
    <w:rsid w:val="00276BA3"/>
    <w:rsid w:val="00282813"/>
    <w:rsid w:val="0028320C"/>
    <w:rsid w:val="00283670"/>
    <w:rsid w:val="0028402E"/>
    <w:rsid w:val="0028462F"/>
    <w:rsid w:val="00284CCA"/>
    <w:rsid w:val="0028552B"/>
    <w:rsid w:val="00285641"/>
    <w:rsid w:val="00291852"/>
    <w:rsid w:val="0029322E"/>
    <w:rsid w:val="00293C27"/>
    <w:rsid w:val="00293CF7"/>
    <w:rsid w:val="002A2F3F"/>
    <w:rsid w:val="002B169B"/>
    <w:rsid w:val="002B392D"/>
    <w:rsid w:val="002B3DE4"/>
    <w:rsid w:val="002B4AB8"/>
    <w:rsid w:val="002B4F7A"/>
    <w:rsid w:val="002B5450"/>
    <w:rsid w:val="002B66CD"/>
    <w:rsid w:val="002C1744"/>
    <w:rsid w:val="002C3A13"/>
    <w:rsid w:val="002C44DC"/>
    <w:rsid w:val="002C469B"/>
    <w:rsid w:val="002C59E6"/>
    <w:rsid w:val="002C71F1"/>
    <w:rsid w:val="002D0E35"/>
    <w:rsid w:val="002D1749"/>
    <w:rsid w:val="002D18E8"/>
    <w:rsid w:val="002D232E"/>
    <w:rsid w:val="002D2F27"/>
    <w:rsid w:val="002D4C9E"/>
    <w:rsid w:val="002D73C1"/>
    <w:rsid w:val="002D7751"/>
    <w:rsid w:val="002E04F5"/>
    <w:rsid w:val="002E0A22"/>
    <w:rsid w:val="002E2534"/>
    <w:rsid w:val="002E2E30"/>
    <w:rsid w:val="002E3697"/>
    <w:rsid w:val="002E414A"/>
    <w:rsid w:val="002E79B9"/>
    <w:rsid w:val="002F2163"/>
    <w:rsid w:val="002F2663"/>
    <w:rsid w:val="002F2820"/>
    <w:rsid w:val="002F4BB8"/>
    <w:rsid w:val="002F68F6"/>
    <w:rsid w:val="003011F2"/>
    <w:rsid w:val="00302C7B"/>
    <w:rsid w:val="00304185"/>
    <w:rsid w:val="00305D56"/>
    <w:rsid w:val="00311AB9"/>
    <w:rsid w:val="0031242D"/>
    <w:rsid w:val="00314E53"/>
    <w:rsid w:val="00317694"/>
    <w:rsid w:val="0032080D"/>
    <w:rsid w:val="00321311"/>
    <w:rsid w:val="003230C3"/>
    <w:rsid w:val="003231C8"/>
    <w:rsid w:val="003241C6"/>
    <w:rsid w:val="00324BBF"/>
    <w:rsid w:val="00324EF0"/>
    <w:rsid w:val="003260D9"/>
    <w:rsid w:val="0032659C"/>
    <w:rsid w:val="0032720B"/>
    <w:rsid w:val="003326F2"/>
    <w:rsid w:val="00337842"/>
    <w:rsid w:val="00342E46"/>
    <w:rsid w:val="00345D14"/>
    <w:rsid w:val="00353021"/>
    <w:rsid w:val="00355377"/>
    <w:rsid w:val="00361DBD"/>
    <w:rsid w:val="00361F37"/>
    <w:rsid w:val="0036760B"/>
    <w:rsid w:val="003678C0"/>
    <w:rsid w:val="003701D0"/>
    <w:rsid w:val="00370EA5"/>
    <w:rsid w:val="0037353F"/>
    <w:rsid w:val="00374786"/>
    <w:rsid w:val="003752A0"/>
    <w:rsid w:val="00376F9D"/>
    <w:rsid w:val="003772BE"/>
    <w:rsid w:val="003808D5"/>
    <w:rsid w:val="0038115C"/>
    <w:rsid w:val="0038598F"/>
    <w:rsid w:val="00386919"/>
    <w:rsid w:val="00387104"/>
    <w:rsid w:val="00387815"/>
    <w:rsid w:val="00390114"/>
    <w:rsid w:val="00392553"/>
    <w:rsid w:val="00392C06"/>
    <w:rsid w:val="00393C0F"/>
    <w:rsid w:val="00393F97"/>
    <w:rsid w:val="00395D12"/>
    <w:rsid w:val="003966FC"/>
    <w:rsid w:val="003971D2"/>
    <w:rsid w:val="003A0628"/>
    <w:rsid w:val="003A0B35"/>
    <w:rsid w:val="003A23EB"/>
    <w:rsid w:val="003A322E"/>
    <w:rsid w:val="003A3350"/>
    <w:rsid w:val="003B26F9"/>
    <w:rsid w:val="003B39FC"/>
    <w:rsid w:val="003B52C8"/>
    <w:rsid w:val="003B659C"/>
    <w:rsid w:val="003B6713"/>
    <w:rsid w:val="003B712B"/>
    <w:rsid w:val="003C356D"/>
    <w:rsid w:val="003C474D"/>
    <w:rsid w:val="003C4750"/>
    <w:rsid w:val="003D19C7"/>
    <w:rsid w:val="003D38DA"/>
    <w:rsid w:val="003D4CE7"/>
    <w:rsid w:val="003D5C9B"/>
    <w:rsid w:val="003D5FCD"/>
    <w:rsid w:val="003E0D2D"/>
    <w:rsid w:val="003E2C2D"/>
    <w:rsid w:val="003E4DDF"/>
    <w:rsid w:val="003E64DF"/>
    <w:rsid w:val="003E7D85"/>
    <w:rsid w:val="003F3041"/>
    <w:rsid w:val="003F3139"/>
    <w:rsid w:val="003F3329"/>
    <w:rsid w:val="00401D25"/>
    <w:rsid w:val="004039F0"/>
    <w:rsid w:val="00406A96"/>
    <w:rsid w:val="00413E54"/>
    <w:rsid w:val="00414A8F"/>
    <w:rsid w:val="00417329"/>
    <w:rsid w:val="004175A1"/>
    <w:rsid w:val="00417D07"/>
    <w:rsid w:val="00421855"/>
    <w:rsid w:val="00424916"/>
    <w:rsid w:val="00424965"/>
    <w:rsid w:val="00424FFD"/>
    <w:rsid w:val="0042635F"/>
    <w:rsid w:val="0043086D"/>
    <w:rsid w:val="00432903"/>
    <w:rsid w:val="0043430B"/>
    <w:rsid w:val="00434AE2"/>
    <w:rsid w:val="00434C73"/>
    <w:rsid w:val="00435EFF"/>
    <w:rsid w:val="00436D6C"/>
    <w:rsid w:val="00442229"/>
    <w:rsid w:val="0044298E"/>
    <w:rsid w:val="00445702"/>
    <w:rsid w:val="0044591A"/>
    <w:rsid w:val="00445DB9"/>
    <w:rsid w:val="00445E15"/>
    <w:rsid w:val="00446F0E"/>
    <w:rsid w:val="004504D1"/>
    <w:rsid w:val="00450961"/>
    <w:rsid w:val="00450F31"/>
    <w:rsid w:val="00451AF1"/>
    <w:rsid w:val="00451EFD"/>
    <w:rsid w:val="004539C5"/>
    <w:rsid w:val="00456258"/>
    <w:rsid w:val="00456A8C"/>
    <w:rsid w:val="004614F2"/>
    <w:rsid w:val="00464093"/>
    <w:rsid w:val="00464524"/>
    <w:rsid w:val="00464712"/>
    <w:rsid w:val="004658B8"/>
    <w:rsid w:val="004675E2"/>
    <w:rsid w:val="004707D1"/>
    <w:rsid w:val="004710D2"/>
    <w:rsid w:val="004711A7"/>
    <w:rsid w:val="0047615E"/>
    <w:rsid w:val="00480255"/>
    <w:rsid w:val="0048034F"/>
    <w:rsid w:val="004808F0"/>
    <w:rsid w:val="004830EC"/>
    <w:rsid w:val="004836B2"/>
    <w:rsid w:val="00483CA4"/>
    <w:rsid w:val="00483D70"/>
    <w:rsid w:val="004840A5"/>
    <w:rsid w:val="00485582"/>
    <w:rsid w:val="00485E95"/>
    <w:rsid w:val="004868B3"/>
    <w:rsid w:val="00486E5C"/>
    <w:rsid w:val="004874DC"/>
    <w:rsid w:val="004937EE"/>
    <w:rsid w:val="0049441D"/>
    <w:rsid w:val="004946DE"/>
    <w:rsid w:val="004959A9"/>
    <w:rsid w:val="00496522"/>
    <w:rsid w:val="004A001A"/>
    <w:rsid w:val="004A029C"/>
    <w:rsid w:val="004A0B29"/>
    <w:rsid w:val="004A1760"/>
    <w:rsid w:val="004A244B"/>
    <w:rsid w:val="004A3453"/>
    <w:rsid w:val="004A3C6E"/>
    <w:rsid w:val="004A4279"/>
    <w:rsid w:val="004A577E"/>
    <w:rsid w:val="004A78E2"/>
    <w:rsid w:val="004B0A72"/>
    <w:rsid w:val="004B2900"/>
    <w:rsid w:val="004B3A72"/>
    <w:rsid w:val="004B4CBD"/>
    <w:rsid w:val="004B798A"/>
    <w:rsid w:val="004C0B12"/>
    <w:rsid w:val="004C132B"/>
    <w:rsid w:val="004C4A81"/>
    <w:rsid w:val="004C4F0A"/>
    <w:rsid w:val="004C5833"/>
    <w:rsid w:val="004C5B56"/>
    <w:rsid w:val="004D05D3"/>
    <w:rsid w:val="004D141C"/>
    <w:rsid w:val="004D2500"/>
    <w:rsid w:val="004D30A6"/>
    <w:rsid w:val="004D3338"/>
    <w:rsid w:val="004D41C1"/>
    <w:rsid w:val="004D63A8"/>
    <w:rsid w:val="004D706F"/>
    <w:rsid w:val="004E568B"/>
    <w:rsid w:val="004E7663"/>
    <w:rsid w:val="004E7B80"/>
    <w:rsid w:val="004E7FDA"/>
    <w:rsid w:val="004F00AB"/>
    <w:rsid w:val="004F0B17"/>
    <w:rsid w:val="004F410B"/>
    <w:rsid w:val="004F52C6"/>
    <w:rsid w:val="005009B9"/>
    <w:rsid w:val="0050271A"/>
    <w:rsid w:val="005034A1"/>
    <w:rsid w:val="005039CA"/>
    <w:rsid w:val="00505706"/>
    <w:rsid w:val="0050647D"/>
    <w:rsid w:val="00511D1E"/>
    <w:rsid w:val="005130D8"/>
    <w:rsid w:val="00515896"/>
    <w:rsid w:val="0051622E"/>
    <w:rsid w:val="00516357"/>
    <w:rsid w:val="00516BC6"/>
    <w:rsid w:val="0051701D"/>
    <w:rsid w:val="005205FF"/>
    <w:rsid w:val="00520BF2"/>
    <w:rsid w:val="00522B17"/>
    <w:rsid w:val="00522E3F"/>
    <w:rsid w:val="00523029"/>
    <w:rsid w:val="0052429C"/>
    <w:rsid w:val="00525A36"/>
    <w:rsid w:val="00525D61"/>
    <w:rsid w:val="00527274"/>
    <w:rsid w:val="00527981"/>
    <w:rsid w:val="00530DAB"/>
    <w:rsid w:val="00533EA2"/>
    <w:rsid w:val="00535F1F"/>
    <w:rsid w:val="00540031"/>
    <w:rsid w:val="005407A3"/>
    <w:rsid w:val="00541B21"/>
    <w:rsid w:val="00541EE9"/>
    <w:rsid w:val="0054432B"/>
    <w:rsid w:val="0054491C"/>
    <w:rsid w:val="00546F4F"/>
    <w:rsid w:val="00547C99"/>
    <w:rsid w:val="00551003"/>
    <w:rsid w:val="00551426"/>
    <w:rsid w:val="0055308A"/>
    <w:rsid w:val="005549DF"/>
    <w:rsid w:val="00555B15"/>
    <w:rsid w:val="0055701A"/>
    <w:rsid w:val="0056105B"/>
    <w:rsid w:val="00561764"/>
    <w:rsid w:val="00564661"/>
    <w:rsid w:val="00564CB5"/>
    <w:rsid w:val="00566BA7"/>
    <w:rsid w:val="005708B8"/>
    <w:rsid w:val="00571AFB"/>
    <w:rsid w:val="00571DB9"/>
    <w:rsid w:val="005737F6"/>
    <w:rsid w:val="00573DC2"/>
    <w:rsid w:val="00577EE0"/>
    <w:rsid w:val="00582190"/>
    <w:rsid w:val="00583630"/>
    <w:rsid w:val="00585502"/>
    <w:rsid w:val="00586B8F"/>
    <w:rsid w:val="00586C61"/>
    <w:rsid w:val="00591384"/>
    <w:rsid w:val="00591D80"/>
    <w:rsid w:val="0059320D"/>
    <w:rsid w:val="005952B6"/>
    <w:rsid w:val="005969C5"/>
    <w:rsid w:val="00596B79"/>
    <w:rsid w:val="005A0E6F"/>
    <w:rsid w:val="005A1FE2"/>
    <w:rsid w:val="005A3AA0"/>
    <w:rsid w:val="005A6DA1"/>
    <w:rsid w:val="005B7DC0"/>
    <w:rsid w:val="005C315B"/>
    <w:rsid w:val="005C31DB"/>
    <w:rsid w:val="005C3325"/>
    <w:rsid w:val="005C400B"/>
    <w:rsid w:val="005C6B4E"/>
    <w:rsid w:val="005C6F73"/>
    <w:rsid w:val="005D055C"/>
    <w:rsid w:val="005D0A73"/>
    <w:rsid w:val="005D2D75"/>
    <w:rsid w:val="005D312D"/>
    <w:rsid w:val="005D39B6"/>
    <w:rsid w:val="005D57BF"/>
    <w:rsid w:val="005D5F7E"/>
    <w:rsid w:val="005D6EC9"/>
    <w:rsid w:val="005D7CC0"/>
    <w:rsid w:val="005E2220"/>
    <w:rsid w:val="005E2DCB"/>
    <w:rsid w:val="005E30F3"/>
    <w:rsid w:val="005E50BE"/>
    <w:rsid w:val="005E5C09"/>
    <w:rsid w:val="005E5E0D"/>
    <w:rsid w:val="005E62ED"/>
    <w:rsid w:val="005E64C1"/>
    <w:rsid w:val="005E67CD"/>
    <w:rsid w:val="005E78A6"/>
    <w:rsid w:val="005F0FFA"/>
    <w:rsid w:val="005F3351"/>
    <w:rsid w:val="005F48D5"/>
    <w:rsid w:val="005F4BBA"/>
    <w:rsid w:val="005F6002"/>
    <w:rsid w:val="005F6025"/>
    <w:rsid w:val="005F723C"/>
    <w:rsid w:val="005F7C4D"/>
    <w:rsid w:val="006025A0"/>
    <w:rsid w:val="00606C37"/>
    <w:rsid w:val="00610B1A"/>
    <w:rsid w:val="0061193C"/>
    <w:rsid w:val="00612AA3"/>
    <w:rsid w:val="00613A0D"/>
    <w:rsid w:val="0061442D"/>
    <w:rsid w:val="00615523"/>
    <w:rsid w:val="00615550"/>
    <w:rsid w:val="006155A4"/>
    <w:rsid w:val="00616D96"/>
    <w:rsid w:val="00616F73"/>
    <w:rsid w:val="006170EF"/>
    <w:rsid w:val="006178AF"/>
    <w:rsid w:val="00617CFF"/>
    <w:rsid w:val="00617D04"/>
    <w:rsid w:val="0062069B"/>
    <w:rsid w:val="00623E88"/>
    <w:rsid w:val="006240D2"/>
    <w:rsid w:val="00625687"/>
    <w:rsid w:val="006271AD"/>
    <w:rsid w:val="006314EA"/>
    <w:rsid w:val="00634DC0"/>
    <w:rsid w:val="00635A8E"/>
    <w:rsid w:val="00636515"/>
    <w:rsid w:val="006431D8"/>
    <w:rsid w:val="0064401C"/>
    <w:rsid w:val="006442C1"/>
    <w:rsid w:val="0064553D"/>
    <w:rsid w:val="00647308"/>
    <w:rsid w:val="00650E09"/>
    <w:rsid w:val="0065369E"/>
    <w:rsid w:val="00653D72"/>
    <w:rsid w:val="006548B7"/>
    <w:rsid w:val="00654EA5"/>
    <w:rsid w:val="00655014"/>
    <w:rsid w:val="006550DB"/>
    <w:rsid w:val="00657D18"/>
    <w:rsid w:val="00657DD1"/>
    <w:rsid w:val="00660730"/>
    <w:rsid w:val="00661B53"/>
    <w:rsid w:val="0066325A"/>
    <w:rsid w:val="00663789"/>
    <w:rsid w:val="00667342"/>
    <w:rsid w:val="00667AA8"/>
    <w:rsid w:val="00670050"/>
    <w:rsid w:val="0067254F"/>
    <w:rsid w:val="00672A7B"/>
    <w:rsid w:val="00673BC9"/>
    <w:rsid w:val="00674D9B"/>
    <w:rsid w:val="006812C2"/>
    <w:rsid w:val="00681F20"/>
    <w:rsid w:val="006826AF"/>
    <w:rsid w:val="00683B3B"/>
    <w:rsid w:val="006851D9"/>
    <w:rsid w:val="00685B08"/>
    <w:rsid w:val="00685E66"/>
    <w:rsid w:val="00686629"/>
    <w:rsid w:val="00690C8E"/>
    <w:rsid w:val="00690EF3"/>
    <w:rsid w:val="0069413F"/>
    <w:rsid w:val="0069492C"/>
    <w:rsid w:val="00695733"/>
    <w:rsid w:val="00696144"/>
    <w:rsid w:val="006A120E"/>
    <w:rsid w:val="006A1965"/>
    <w:rsid w:val="006A24A1"/>
    <w:rsid w:val="006A4503"/>
    <w:rsid w:val="006A4D1B"/>
    <w:rsid w:val="006A5B82"/>
    <w:rsid w:val="006B07F8"/>
    <w:rsid w:val="006B0870"/>
    <w:rsid w:val="006B08A0"/>
    <w:rsid w:val="006B0EB4"/>
    <w:rsid w:val="006B20F5"/>
    <w:rsid w:val="006B2926"/>
    <w:rsid w:val="006B2C46"/>
    <w:rsid w:val="006B2D61"/>
    <w:rsid w:val="006B3415"/>
    <w:rsid w:val="006B3677"/>
    <w:rsid w:val="006B5090"/>
    <w:rsid w:val="006C076B"/>
    <w:rsid w:val="006C07D2"/>
    <w:rsid w:val="006C0C1F"/>
    <w:rsid w:val="006C2F6E"/>
    <w:rsid w:val="006C368A"/>
    <w:rsid w:val="006C37F1"/>
    <w:rsid w:val="006C3C20"/>
    <w:rsid w:val="006C51D0"/>
    <w:rsid w:val="006C597F"/>
    <w:rsid w:val="006C5EFB"/>
    <w:rsid w:val="006C702F"/>
    <w:rsid w:val="006C7B7F"/>
    <w:rsid w:val="006C7BD9"/>
    <w:rsid w:val="006D0F51"/>
    <w:rsid w:val="006D50EE"/>
    <w:rsid w:val="006D6749"/>
    <w:rsid w:val="006D73BA"/>
    <w:rsid w:val="006E075E"/>
    <w:rsid w:val="006E11DE"/>
    <w:rsid w:val="006E1ACD"/>
    <w:rsid w:val="006E2192"/>
    <w:rsid w:val="006E2351"/>
    <w:rsid w:val="006E2F6F"/>
    <w:rsid w:val="006E4199"/>
    <w:rsid w:val="006E4791"/>
    <w:rsid w:val="006E4DB4"/>
    <w:rsid w:val="006E7BB3"/>
    <w:rsid w:val="006F01BD"/>
    <w:rsid w:val="006F1969"/>
    <w:rsid w:val="006F1BE4"/>
    <w:rsid w:val="006F426B"/>
    <w:rsid w:val="006F4530"/>
    <w:rsid w:val="006F63D0"/>
    <w:rsid w:val="006F69DB"/>
    <w:rsid w:val="006F7947"/>
    <w:rsid w:val="00702338"/>
    <w:rsid w:val="00702440"/>
    <w:rsid w:val="0070494A"/>
    <w:rsid w:val="0070747B"/>
    <w:rsid w:val="00710155"/>
    <w:rsid w:val="0071185D"/>
    <w:rsid w:val="00712C66"/>
    <w:rsid w:val="00713336"/>
    <w:rsid w:val="00714B40"/>
    <w:rsid w:val="00715F57"/>
    <w:rsid w:val="00720D92"/>
    <w:rsid w:val="0072338A"/>
    <w:rsid w:val="0072440B"/>
    <w:rsid w:val="00724ECE"/>
    <w:rsid w:val="007278D9"/>
    <w:rsid w:val="007303B1"/>
    <w:rsid w:val="00730B0E"/>
    <w:rsid w:val="0073329A"/>
    <w:rsid w:val="007339F8"/>
    <w:rsid w:val="00734890"/>
    <w:rsid w:val="00735136"/>
    <w:rsid w:val="00736780"/>
    <w:rsid w:val="00736E37"/>
    <w:rsid w:val="007372AE"/>
    <w:rsid w:val="007373F8"/>
    <w:rsid w:val="0073743E"/>
    <w:rsid w:val="00737516"/>
    <w:rsid w:val="00740085"/>
    <w:rsid w:val="00740737"/>
    <w:rsid w:val="00740E02"/>
    <w:rsid w:val="00743672"/>
    <w:rsid w:val="00745563"/>
    <w:rsid w:val="00751ED2"/>
    <w:rsid w:val="00751F22"/>
    <w:rsid w:val="007521D4"/>
    <w:rsid w:val="00752B7B"/>
    <w:rsid w:val="00752F05"/>
    <w:rsid w:val="00755761"/>
    <w:rsid w:val="007569D5"/>
    <w:rsid w:val="007619C7"/>
    <w:rsid w:val="0076292C"/>
    <w:rsid w:val="00762D53"/>
    <w:rsid w:val="0076458E"/>
    <w:rsid w:val="007650C9"/>
    <w:rsid w:val="00766095"/>
    <w:rsid w:val="00766633"/>
    <w:rsid w:val="00767B21"/>
    <w:rsid w:val="00772737"/>
    <w:rsid w:val="007745BD"/>
    <w:rsid w:val="00774E82"/>
    <w:rsid w:val="00777B79"/>
    <w:rsid w:val="00781317"/>
    <w:rsid w:val="007863B5"/>
    <w:rsid w:val="00787DEB"/>
    <w:rsid w:val="0079128C"/>
    <w:rsid w:val="00791422"/>
    <w:rsid w:val="00792352"/>
    <w:rsid w:val="00793AB1"/>
    <w:rsid w:val="00794234"/>
    <w:rsid w:val="007955DC"/>
    <w:rsid w:val="007A1BF7"/>
    <w:rsid w:val="007A5F07"/>
    <w:rsid w:val="007A65CB"/>
    <w:rsid w:val="007A7B10"/>
    <w:rsid w:val="007B3DC0"/>
    <w:rsid w:val="007B3F9C"/>
    <w:rsid w:val="007B54E0"/>
    <w:rsid w:val="007C12BF"/>
    <w:rsid w:val="007D120F"/>
    <w:rsid w:val="007D1741"/>
    <w:rsid w:val="007D49D0"/>
    <w:rsid w:val="007D5546"/>
    <w:rsid w:val="007D5BD9"/>
    <w:rsid w:val="007D7B41"/>
    <w:rsid w:val="007E049E"/>
    <w:rsid w:val="007E18CE"/>
    <w:rsid w:val="007E1E6B"/>
    <w:rsid w:val="007E2F74"/>
    <w:rsid w:val="007E4DC4"/>
    <w:rsid w:val="007E6593"/>
    <w:rsid w:val="007E70BB"/>
    <w:rsid w:val="007E726D"/>
    <w:rsid w:val="007E74F3"/>
    <w:rsid w:val="007F0233"/>
    <w:rsid w:val="007F229E"/>
    <w:rsid w:val="007F2ED8"/>
    <w:rsid w:val="007F4CF3"/>
    <w:rsid w:val="007F5CC6"/>
    <w:rsid w:val="00800996"/>
    <w:rsid w:val="00800DF1"/>
    <w:rsid w:val="00803733"/>
    <w:rsid w:val="00806788"/>
    <w:rsid w:val="00812456"/>
    <w:rsid w:val="0081474A"/>
    <w:rsid w:val="00821A56"/>
    <w:rsid w:val="00824D2A"/>
    <w:rsid w:val="00825001"/>
    <w:rsid w:val="00826433"/>
    <w:rsid w:val="00830820"/>
    <w:rsid w:val="008315FB"/>
    <w:rsid w:val="00831BBC"/>
    <w:rsid w:val="00835004"/>
    <w:rsid w:val="008358A2"/>
    <w:rsid w:val="00840181"/>
    <w:rsid w:val="00840EB5"/>
    <w:rsid w:val="0084173D"/>
    <w:rsid w:val="00841906"/>
    <w:rsid w:val="0084211E"/>
    <w:rsid w:val="008434D7"/>
    <w:rsid w:val="008438F5"/>
    <w:rsid w:val="0084408A"/>
    <w:rsid w:val="008453BC"/>
    <w:rsid w:val="0084545E"/>
    <w:rsid w:val="00845ACC"/>
    <w:rsid w:val="00846B1D"/>
    <w:rsid w:val="00846E2F"/>
    <w:rsid w:val="00847F3A"/>
    <w:rsid w:val="00854D2D"/>
    <w:rsid w:val="00854FB5"/>
    <w:rsid w:val="00855223"/>
    <w:rsid w:val="00855866"/>
    <w:rsid w:val="00862013"/>
    <w:rsid w:val="00862B33"/>
    <w:rsid w:val="0086338A"/>
    <w:rsid w:val="00865C11"/>
    <w:rsid w:val="00866520"/>
    <w:rsid w:val="00867449"/>
    <w:rsid w:val="00867D97"/>
    <w:rsid w:val="008717CE"/>
    <w:rsid w:val="0087196D"/>
    <w:rsid w:val="008721A6"/>
    <w:rsid w:val="00872E73"/>
    <w:rsid w:val="00873003"/>
    <w:rsid w:val="00873D5F"/>
    <w:rsid w:val="00874372"/>
    <w:rsid w:val="008746C9"/>
    <w:rsid w:val="00875B00"/>
    <w:rsid w:val="008849BC"/>
    <w:rsid w:val="00884A0D"/>
    <w:rsid w:val="00885264"/>
    <w:rsid w:val="00890419"/>
    <w:rsid w:val="00890DB0"/>
    <w:rsid w:val="00892140"/>
    <w:rsid w:val="0089271D"/>
    <w:rsid w:val="0089285B"/>
    <w:rsid w:val="0089291F"/>
    <w:rsid w:val="0089477C"/>
    <w:rsid w:val="008953EB"/>
    <w:rsid w:val="00896F4D"/>
    <w:rsid w:val="00897342"/>
    <w:rsid w:val="00897415"/>
    <w:rsid w:val="008A4516"/>
    <w:rsid w:val="008A5AE3"/>
    <w:rsid w:val="008A61FC"/>
    <w:rsid w:val="008A6573"/>
    <w:rsid w:val="008A7505"/>
    <w:rsid w:val="008B0C08"/>
    <w:rsid w:val="008B0DE0"/>
    <w:rsid w:val="008B147B"/>
    <w:rsid w:val="008B5373"/>
    <w:rsid w:val="008B548C"/>
    <w:rsid w:val="008C1840"/>
    <w:rsid w:val="008C1A51"/>
    <w:rsid w:val="008C2FBC"/>
    <w:rsid w:val="008C350E"/>
    <w:rsid w:val="008C7B4C"/>
    <w:rsid w:val="008D082B"/>
    <w:rsid w:val="008D2903"/>
    <w:rsid w:val="008D2B01"/>
    <w:rsid w:val="008D32EE"/>
    <w:rsid w:val="008D3CA5"/>
    <w:rsid w:val="008D3E6C"/>
    <w:rsid w:val="008D6A91"/>
    <w:rsid w:val="008E1F95"/>
    <w:rsid w:val="008E2172"/>
    <w:rsid w:val="008E6801"/>
    <w:rsid w:val="008F056B"/>
    <w:rsid w:val="008F118D"/>
    <w:rsid w:val="008F1A6C"/>
    <w:rsid w:val="008F26B2"/>
    <w:rsid w:val="008F271A"/>
    <w:rsid w:val="008F3842"/>
    <w:rsid w:val="008F413B"/>
    <w:rsid w:val="008F4395"/>
    <w:rsid w:val="008F6DF1"/>
    <w:rsid w:val="008F7E21"/>
    <w:rsid w:val="00900DB0"/>
    <w:rsid w:val="00904B15"/>
    <w:rsid w:val="009127E1"/>
    <w:rsid w:val="009137F2"/>
    <w:rsid w:val="00913AFA"/>
    <w:rsid w:val="00914D0C"/>
    <w:rsid w:val="009151D2"/>
    <w:rsid w:val="00915381"/>
    <w:rsid w:val="00917456"/>
    <w:rsid w:val="009179AB"/>
    <w:rsid w:val="00921390"/>
    <w:rsid w:val="00927660"/>
    <w:rsid w:val="00927B73"/>
    <w:rsid w:val="00930431"/>
    <w:rsid w:val="009321EF"/>
    <w:rsid w:val="009350C7"/>
    <w:rsid w:val="009362ED"/>
    <w:rsid w:val="0094354B"/>
    <w:rsid w:val="009449A2"/>
    <w:rsid w:val="00947654"/>
    <w:rsid w:val="00951065"/>
    <w:rsid w:val="009525E2"/>
    <w:rsid w:val="009604F3"/>
    <w:rsid w:val="0096152F"/>
    <w:rsid w:val="00961970"/>
    <w:rsid w:val="00962EA0"/>
    <w:rsid w:val="00963723"/>
    <w:rsid w:val="009646E4"/>
    <w:rsid w:val="00964A97"/>
    <w:rsid w:val="0096509A"/>
    <w:rsid w:val="009665E7"/>
    <w:rsid w:val="009666C9"/>
    <w:rsid w:val="00966885"/>
    <w:rsid w:val="009672D8"/>
    <w:rsid w:val="00970D9F"/>
    <w:rsid w:val="00975165"/>
    <w:rsid w:val="00975659"/>
    <w:rsid w:val="009764FA"/>
    <w:rsid w:val="00980681"/>
    <w:rsid w:val="00980AE1"/>
    <w:rsid w:val="0098117D"/>
    <w:rsid w:val="0098391E"/>
    <w:rsid w:val="00984462"/>
    <w:rsid w:val="009855C7"/>
    <w:rsid w:val="00985BB1"/>
    <w:rsid w:val="009862C4"/>
    <w:rsid w:val="00990ED0"/>
    <w:rsid w:val="00992245"/>
    <w:rsid w:val="00992DA8"/>
    <w:rsid w:val="00993B1E"/>
    <w:rsid w:val="00993B45"/>
    <w:rsid w:val="009945FA"/>
    <w:rsid w:val="009960D6"/>
    <w:rsid w:val="00997CA7"/>
    <w:rsid w:val="009A208D"/>
    <w:rsid w:val="009A2ED5"/>
    <w:rsid w:val="009A50F6"/>
    <w:rsid w:val="009A71C9"/>
    <w:rsid w:val="009B0F70"/>
    <w:rsid w:val="009B1E6B"/>
    <w:rsid w:val="009B2881"/>
    <w:rsid w:val="009B43E2"/>
    <w:rsid w:val="009B7059"/>
    <w:rsid w:val="009C0806"/>
    <w:rsid w:val="009C5196"/>
    <w:rsid w:val="009C7957"/>
    <w:rsid w:val="009D09EA"/>
    <w:rsid w:val="009D0D40"/>
    <w:rsid w:val="009D188A"/>
    <w:rsid w:val="009D447D"/>
    <w:rsid w:val="009D5A7C"/>
    <w:rsid w:val="009E1A9E"/>
    <w:rsid w:val="009E3629"/>
    <w:rsid w:val="009E65FA"/>
    <w:rsid w:val="009E7615"/>
    <w:rsid w:val="009E7889"/>
    <w:rsid w:val="009F0BAE"/>
    <w:rsid w:val="009F1792"/>
    <w:rsid w:val="009F5411"/>
    <w:rsid w:val="009F56F8"/>
    <w:rsid w:val="009F5AB5"/>
    <w:rsid w:val="009F707E"/>
    <w:rsid w:val="009F7BF1"/>
    <w:rsid w:val="00A00FAD"/>
    <w:rsid w:val="00A02C27"/>
    <w:rsid w:val="00A03DC3"/>
    <w:rsid w:val="00A0402D"/>
    <w:rsid w:val="00A049D0"/>
    <w:rsid w:val="00A04EB1"/>
    <w:rsid w:val="00A10083"/>
    <w:rsid w:val="00A11222"/>
    <w:rsid w:val="00A11485"/>
    <w:rsid w:val="00A12668"/>
    <w:rsid w:val="00A12ED0"/>
    <w:rsid w:val="00A132C6"/>
    <w:rsid w:val="00A1601F"/>
    <w:rsid w:val="00A161A7"/>
    <w:rsid w:val="00A2252F"/>
    <w:rsid w:val="00A229D8"/>
    <w:rsid w:val="00A24A88"/>
    <w:rsid w:val="00A26BD1"/>
    <w:rsid w:val="00A26DE3"/>
    <w:rsid w:val="00A35CE3"/>
    <w:rsid w:val="00A365D3"/>
    <w:rsid w:val="00A374FB"/>
    <w:rsid w:val="00A41C6B"/>
    <w:rsid w:val="00A426A0"/>
    <w:rsid w:val="00A4462F"/>
    <w:rsid w:val="00A45819"/>
    <w:rsid w:val="00A466A3"/>
    <w:rsid w:val="00A47939"/>
    <w:rsid w:val="00A51167"/>
    <w:rsid w:val="00A516DB"/>
    <w:rsid w:val="00A538F6"/>
    <w:rsid w:val="00A53B0F"/>
    <w:rsid w:val="00A53E39"/>
    <w:rsid w:val="00A60D97"/>
    <w:rsid w:val="00A62D94"/>
    <w:rsid w:val="00A64330"/>
    <w:rsid w:val="00A64C3C"/>
    <w:rsid w:val="00A64F93"/>
    <w:rsid w:val="00A65560"/>
    <w:rsid w:val="00A67D11"/>
    <w:rsid w:val="00A7015C"/>
    <w:rsid w:val="00A724E9"/>
    <w:rsid w:val="00A72D13"/>
    <w:rsid w:val="00A73568"/>
    <w:rsid w:val="00A73F17"/>
    <w:rsid w:val="00A744F2"/>
    <w:rsid w:val="00A7524E"/>
    <w:rsid w:val="00A75EE6"/>
    <w:rsid w:val="00A76B5B"/>
    <w:rsid w:val="00A779FB"/>
    <w:rsid w:val="00A806E4"/>
    <w:rsid w:val="00A82AC5"/>
    <w:rsid w:val="00A834F6"/>
    <w:rsid w:val="00A866A3"/>
    <w:rsid w:val="00A86DF6"/>
    <w:rsid w:val="00A8758F"/>
    <w:rsid w:val="00A87E38"/>
    <w:rsid w:val="00A913B7"/>
    <w:rsid w:val="00A92EBC"/>
    <w:rsid w:val="00A948FF"/>
    <w:rsid w:val="00A952F6"/>
    <w:rsid w:val="00AA0679"/>
    <w:rsid w:val="00AA159A"/>
    <w:rsid w:val="00AA25D1"/>
    <w:rsid w:val="00AA4B87"/>
    <w:rsid w:val="00AA4E6A"/>
    <w:rsid w:val="00AB0D67"/>
    <w:rsid w:val="00AB411C"/>
    <w:rsid w:val="00AB617C"/>
    <w:rsid w:val="00AB6669"/>
    <w:rsid w:val="00AC07F7"/>
    <w:rsid w:val="00AC1494"/>
    <w:rsid w:val="00AC1CCD"/>
    <w:rsid w:val="00AC30A4"/>
    <w:rsid w:val="00AC32C7"/>
    <w:rsid w:val="00AC54A0"/>
    <w:rsid w:val="00AC5F1D"/>
    <w:rsid w:val="00AC66BB"/>
    <w:rsid w:val="00AC6A54"/>
    <w:rsid w:val="00AC7BC9"/>
    <w:rsid w:val="00AD07A8"/>
    <w:rsid w:val="00AD4231"/>
    <w:rsid w:val="00AD4F6A"/>
    <w:rsid w:val="00AD567B"/>
    <w:rsid w:val="00AD5DE7"/>
    <w:rsid w:val="00AE03CB"/>
    <w:rsid w:val="00AE1446"/>
    <w:rsid w:val="00AE18CF"/>
    <w:rsid w:val="00AE7272"/>
    <w:rsid w:val="00AF2260"/>
    <w:rsid w:val="00AF2BFA"/>
    <w:rsid w:val="00AF3B3C"/>
    <w:rsid w:val="00AF481B"/>
    <w:rsid w:val="00B00F46"/>
    <w:rsid w:val="00B015F5"/>
    <w:rsid w:val="00B10E85"/>
    <w:rsid w:val="00B12AC1"/>
    <w:rsid w:val="00B1379B"/>
    <w:rsid w:val="00B17D4E"/>
    <w:rsid w:val="00B2072A"/>
    <w:rsid w:val="00B240FD"/>
    <w:rsid w:val="00B242EF"/>
    <w:rsid w:val="00B2499F"/>
    <w:rsid w:val="00B26338"/>
    <w:rsid w:val="00B2759D"/>
    <w:rsid w:val="00B27701"/>
    <w:rsid w:val="00B27F6C"/>
    <w:rsid w:val="00B30B63"/>
    <w:rsid w:val="00B31657"/>
    <w:rsid w:val="00B31923"/>
    <w:rsid w:val="00B32A4C"/>
    <w:rsid w:val="00B32CD5"/>
    <w:rsid w:val="00B33D3A"/>
    <w:rsid w:val="00B34241"/>
    <w:rsid w:val="00B3571D"/>
    <w:rsid w:val="00B37C9C"/>
    <w:rsid w:val="00B40B0E"/>
    <w:rsid w:val="00B410C7"/>
    <w:rsid w:val="00B44DAC"/>
    <w:rsid w:val="00B55D7C"/>
    <w:rsid w:val="00B60761"/>
    <w:rsid w:val="00B60D46"/>
    <w:rsid w:val="00B61572"/>
    <w:rsid w:val="00B63DF7"/>
    <w:rsid w:val="00B64D35"/>
    <w:rsid w:val="00B650B7"/>
    <w:rsid w:val="00B656D2"/>
    <w:rsid w:val="00B657AF"/>
    <w:rsid w:val="00B65B89"/>
    <w:rsid w:val="00B6611D"/>
    <w:rsid w:val="00B66269"/>
    <w:rsid w:val="00B675E9"/>
    <w:rsid w:val="00B70222"/>
    <w:rsid w:val="00B70973"/>
    <w:rsid w:val="00B728D1"/>
    <w:rsid w:val="00B77BE9"/>
    <w:rsid w:val="00B80C6A"/>
    <w:rsid w:val="00B80CDE"/>
    <w:rsid w:val="00B8264C"/>
    <w:rsid w:val="00B8575F"/>
    <w:rsid w:val="00B908D4"/>
    <w:rsid w:val="00B93AB7"/>
    <w:rsid w:val="00B9470D"/>
    <w:rsid w:val="00B9580C"/>
    <w:rsid w:val="00B95DCD"/>
    <w:rsid w:val="00B97B03"/>
    <w:rsid w:val="00BA058E"/>
    <w:rsid w:val="00BA3A82"/>
    <w:rsid w:val="00BA4C6F"/>
    <w:rsid w:val="00BA58B6"/>
    <w:rsid w:val="00BA7576"/>
    <w:rsid w:val="00BB1AA1"/>
    <w:rsid w:val="00BB20E2"/>
    <w:rsid w:val="00BB464B"/>
    <w:rsid w:val="00BB71AB"/>
    <w:rsid w:val="00BB78A6"/>
    <w:rsid w:val="00BC3C69"/>
    <w:rsid w:val="00BC4249"/>
    <w:rsid w:val="00BC7647"/>
    <w:rsid w:val="00BC79B8"/>
    <w:rsid w:val="00BD0424"/>
    <w:rsid w:val="00BD1E75"/>
    <w:rsid w:val="00BD4AF6"/>
    <w:rsid w:val="00BD4E1D"/>
    <w:rsid w:val="00BD777E"/>
    <w:rsid w:val="00BD7DF4"/>
    <w:rsid w:val="00BE02B2"/>
    <w:rsid w:val="00BE108A"/>
    <w:rsid w:val="00BE1780"/>
    <w:rsid w:val="00BE3F19"/>
    <w:rsid w:val="00BE47D6"/>
    <w:rsid w:val="00BE6282"/>
    <w:rsid w:val="00BF1A23"/>
    <w:rsid w:val="00BF3E77"/>
    <w:rsid w:val="00BF4728"/>
    <w:rsid w:val="00BF4E31"/>
    <w:rsid w:val="00BF50E9"/>
    <w:rsid w:val="00BF736C"/>
    <w:rsid w:val="00BF7651"/>
    <w:rsid w:val="00BF78F1"/>
    <w:rsid w:val="00C00AE8"/>
    <w:rsid w:val="00C012B4"/>
    <w:rsid w:val="00C0149E"/>
    <w:rsid w:val="00C03985"/>
    <w:rsid w:val="00C03CF9"/>
    <w:rsid w:val="00C04E4C"/>
    <w:rsid w:val="00C062A1"/>
    <w:rsid w:val="00C0699E"/>
    <w:rsid w:val="00C074E8"/>
    <w:rsid w:val="00C17D8C"/>
    <w:rsid w:val="00C17DD5"/>
    <w:rsid w:val="00C2386D"/>
    <w:rsid w:val="00C23D9E"/>
    <w:rsid w:val="00C2683C"/>
    <w:rsid w:val="00C268F7"/>
    <w:rsid w:val="00C30E4A"/>
    <w:rsid w:val="00C31C06"/>
    <w:rsid w:val="00C351DC"/>
    <w:rsid w:val="00C373C4"/>
    <w:rsid w:val="00C37EBD"/>
    <w:rsid w:val="00C414B3"/>
    <w:rsid w:val="00C41568"/>
    <w:rsid w:val="00C4336D"/>
    <w:rsid w:val="00C43F43"/>
    <w:rsid w:val="00C45655"/>
    <w:rsid w:val="00C46C48"/>
    <w:rsid w:val="00C477AA"/>
    <w:rsid w:val="00C501B2"/>
    <w:rsid w:val="00C51272"/>
    <w:rsid w:val="00C52215"/>
    <w:rsid w:val="00C54351"/>
    <w:rsid w:val="00C54674"/>
    <w:rsid w:val="00C55B29"/>
    <w:rsid w:val="00C570C6"/>
    <w:rsid w:val="00C6244D"/>
    <w:rsid w:val="00C628B3"/>
    <w:rsid w:val="00C62D53"/>
    <w:rsid w:val="00C656D0"/>
    <w:rsid w:val="00C66CF2"/>
    <w:rsid w:val="00C67F73"/>
    <w:rsid w:val="00C70AFC"/>
    <w:rsid w:val="00C71328"/>
    <w:rsid w:val="00C7235A"/>
    <w:rsid w:val="00C727C1"/>
    <w:rsid w:val="00C72D76"/>
    <w:rsid w:val="00C76A72"/>
    <w:rsid w:val="00C76CEC"/>
    <w:rsid w:val="00C8347F"/>
    <w:rsid w:val="00C84E3B"/>
    <w:rsid w:val="00C86F58"/>
    <w:rsid w:val="00C90229"/>
    <w:rsid w:val="00C96264"/>
    <w:rsid w:val="00CA11BE"/>
    <w:rsid w:val="00CA2E25"/>
    <w:rsid w:val="00CA3BD3"/>
    <w:rsid w:val="00CA46A5"/>
    <w:rsid w:val="00CB26AE"/>
    <w:rsid w:val="00CB39F9"/>
    <w:rsid w:val="00CB48E3"/>
    <w:rsid w:val="00CB592E"/>
    <w:rsid w:val="00CB6126"/>
    <w:rsid w:val="00CB7BA8"/>
    <w:rsid w:val="00CB7C8A"/>
    <w:rsid w:val="00CB7DBC"/>
    <w:rsid w:val="00CC0165"/>
    <w:rsid w:val="00CC0BF4"/>
    <w:rsid w:val="00CC0FA7"/>
    <w:rsid w:val="00CC26E7"/>
    <w:rsid w:val="00CC6C5E"/>
    <w:rsid w:val="00CC7396"/>
    <w:rsid w:val="00CD0C45"/>
    <w:rsid w:val="00CD1B64"/>
    <w:rsid w:val="00CD3957"/>
    <w:rsid w:val="00CD6F96"/>
    <w:rsid w:val="00CE1912"/>
    <w:rsid w:val="00CE1CFF"/>
    <w:rsid w:val="00CE3ABD"/>
    <w:rsid w:val="00CE5EDD"/>
    <w:rsid w:val="00CF21CD"/>
    <w:rsid w:val="00CF4C99"/>
    <w:rsid w:val="00CF7480"/>
    <w:rsid w:val="00D00160"/>
    <w:rsid w:val="00D00760"/>
    <w:rsid w:val="00D023BE"/>
    <w:rsid w:val="00D02848"/>
    <w:rsid w:val="00D03F93"/>
    <w:rsid w:val="00D04A42"/>
    <w:rsid w:val="00D05924"/>
    <w:rsid w:val="00D06507"/>
    <w:rsid w:val="00D069B9"/>
    <w:rsid w:val="00D10A99"/>
    <w:rsid w:val="00D14820"/>
    <w:rsid w:val="00D1537E"/>
    <w:rsid w:val="00D173DC"/>
    <w:rsid w:val="00D20034"/>
    <w:rsid w:val="00D204B2"/>
    <w:rsid w:val="00D207B4"/>
    <w:rsid w:val="00D207CF"/>
    <w:rsid w:val="00D21026"/>
    <w:rsid w:val="00D228F2"/>
    <w:rsid w:val="00D22C43"/>
    <w:rsid w:val="00D25865"/>
    <w:rsid w:val="00D27FA1"/>
    <w:rsid w:val="00D300BF"/>
    <w:rsid w:val="00D30F60"/>
    <w:rsid w:val="00D33527"/>
    <w:rsid w:val="00D33C34"/>
    <w:rsid w:val="00D33D9F"/>
    <w:rsid w:val="00D3432B"/>
    <w:rsid w:val="00D3555F"/>
    <w:rsid w:val="00D357A3"/>
    <w:rsid w:val="00D35994"/>
    <w:rsid w:val="00D4067A"/>
    <w:rsid w:val="00D4733A"/>
    <w:rsid w:val="00D51ADB"/>
    <w:rsid w:val="00D5224B"/>
    <w:rsid w:val="00D55D89"/>
    <w:rsid w:val="00D579B4"/>
    <w:rsid w:val="00D57DE3"/>
    <w:rsid w:val="00D628A0"/>
    <w:rsid w:val="00D63A2A"/>
    <w:rsid w:val="00D655DD"/>
    <w:rsid w:val="00D66028"/>
    <w:rsid w:val="00D66278"/>
    <w:rsid w:val="00D679ED"/>
    <w:rsid w:val="00D67DA4"/>
    <w:rsid w:val="00D730B2"/>
    <w:rsid w:val="00D82EEB"/>
    <w:rsid w:val="00D862F3"/>
    <w:rsid w:val="00D8671F"/>
    <w:rsid w:val="00D871C1"/>
    <w:rsid w:val="00D91530"/>
    <w:rsid w:val="00D949D6"/>
    <w:rsid w:val="00D95524"/>
    <w:rsid w:val="00D97B43"/>
    <w:rsid w:val="00DA0687"/>
    <w:rsid w:val="00DA2450"/>
    <w:rsid w:val="00DA3AF0"/>
    <w:rsid w:val="00DA45B5"/>
    <w:rsid w:val="00DA6DC0"/>
    <w:rsid w:val="00DB21E9"/>
    <w:rsid w:val="00DB23FF"/>
    <w:rsid w:val="00DB26E0"/>
    <w:rsid w:val="00DB3CDE"/>
    <w:rsid w:val="00DB3FD5"/>
    <w:rsid w:val="00DB457F"/>
    <w:rsid w:val="00DB49FF"/>
    <w:rsid w:val="00DC05DC"/>
    <w:rsid w:val="00DC08F3"/>
    <w:rsid w:val="00DC0C9A"/>
    <w:rsid w:val="00DC227F"/>
    <w:rsid w:val="00DC2E35"/>
    <w:rsid w:val="00DC333B"/>
    <w:rsid w:val="00DC421F"/>
    <w:rsid w:val="00DC683D"/>
    <w:rsid w:val="00DD0D7D"/>
    <w:rsid w:val="00DD1C62"/>
    <w:rsid w:val="00DD2377"/>
    <w:rsid w:val="00DE0226"/>
    <w:rsid w:val="00DE16B1"/>
    <w:rsid w:val="00DE254B"/>
    <w:rsid w:val="00DE3CC1"/>
    <w:rsid w:val="00DE4067"/>
    <w:rsid w:val="00DE5B12"/>
    <w:rsid w:val="00DE631C"/>
    <w:rsid w:val="00DE7E3D"/>
    <w:rsid w:val="00DE7E96"/>
    <w:rsid w:val="00DF00AC"/>
    <w:rsid w:val="00DF02FA"/>
    <w:rsid w:val="00DF0591"/>
    <w:rsid w:val="00DF1BA3"/>
    <w:rsid w:val="00DF45EA"/>
    <w:rsid w:val="00DF5177"/>
    <w:rsid w:val="00DF5ACC"/>
    <w:rsid w:val="00DF64C4"/>
    <w:rsid w:val="00DF6F86"/>
    <w:rsid w:val="00E0378A"/>
    <w:rsid w:val="00E04DAD"/>
    <w:rsid w:val="00E05769"/>
    <w:rsid w:val="00E069B8"/>
    <w:rsid w:val="00E0789F"/>
    <w:rsid w:val="00E112CC"/>
    <w:rsid w:val="00E113AA"/>
    <w:rsid w:val="00E12F21"/>
    <w:rsid w:val="00E1482E"/>
    <w:rsid w:val="00E17538"/>
    <w:rsid w:val="00E1758F"/>
    <w:rsid w:val="00E17BCD"/>
    <w:rsid w:val="00E17C27"/>
    <w:rsid w:val="00E17F45"/>
    <w:rsid w:val="00E22D29"/>
    <w:rsid w:val="00E23D03"/>
    <w:rsid w:val="00E23D7C"/>
    <w:rsid w:val="00E241C8"/>
    <w:rsid w:val="00E272EA"/>
    <w:rsid w:val="00E31DB7"/>
    <w:rsid w:val="00E33384"/>
    <w:rsid w:val="00E36C86"/>
    <w:rsid w:val="00E37756"/>
    <w:rsid w:val="00E41647"/>
    <w:rsid w:val="00E43D46"/>
    <w:rsid w:val="00E470A4"/>
    <w:rsid w:val="00E47545"/>
    <w:rsid w:val="00E47AFF"/>
    <w:rsid w:val="00E50106"/>
    <w:rsid w:val="00E508A9"/>
    <w:rsid w:val="00E5160E"/>
    <w:rsid w:val="00E53A7D"/>
    <w:rsid w:val="00E53BC6"/>
    <w:rsid w:val="00E5597B"/>
    <w:rsid w:val="00E561A5"/>
    <w:rsid w:val="00E616BA"/>
    <w:rsid w:val="00E64068"/>
    <w:rsid w:val="00E65DFD"/>
    <w:rsid w:val="00E66500"/>
    <w:rsid w:val="00E66DAD"/>
    <w:rsid w:val="00E711AB"/>
    <w:rsid w:val="00E711EB"/>
    <w:rsid w:val="00E73CA5"/>
    <w:rsid w:val="00E75691"/>
    <w:rsid w:val="00E75842"/>
    <w:rsid w:val="00E76EEB"/>
    <w:rsid w:val="00E77548"/>
    <w:rsid w:val="00E81221"/>
    <w:rsid w:val="00E82133"/>
    <w:rsid w:val="00E82596"/>
    <w:rsid w:val="00E8690D"/>
    <w:rsid w:val="00E9060C"/>
    <w:rsid w:val="00E911F8"/>
    <w:rsid w:val="00E929B5"/>
    <w:rsid w:val="00E9332E"/>
    <w:rsid w:val="00E94003"/>
    <w:rsid w:val="00E9587B"/>
    <w:rsid w:val="00E95CA8"/>
    <w:rsid w:val="00E969BE"/>
    <w:rsid w:val="00E9760E"/>
    <w:rsid w:val="00EA093A"/>
    <w:rsid w:val="00EA1A23"/>
    <w:rsid w:val="00EA2222"/>
    <w:rsid w:val="00EA251C"/>
    <w:rsid w:val="00EA3F77"/>
    <w:rsid w:val="00EA412B"/>
    <w:rsid w:val="00EA48E0"/>
    <w:rsid w:val="00EA55E4"/>
    <w:rsid w:val="00EA6229"/>
    <w:rsid w:val="00EB03C9"/>
    <w:rsid w:val="00EB3978"/>
    <w:rsid w:val="00EB5F03"/>
    <w:rsid w:val="00EB6BC3"/>
    <w:rsid w:val="00EB6F38"/>
    <w:rsid w:val="00EB7A02"/>
    <w:rsid w:val="00EB7C1A"/>
    <w:rsid w:val="00EC1984"/>
    <w:rsid w:val="00EC2B42"/>
    <w:rsid w:val="00EC49AA"/>
    <w:rsid w:val="00EC4AF0"/>
    <w:rsid w:val="00EC54DE"/>
    <w:rsid w:val="00EC641D"/>
    <w:rsid w:val="00EC6ECD"/>
    <w:rsid w:val="00ED169E"/>
    <w:rsid w:val="00ED24CB"/>
    <w:rsid w:val="00ED25DA"/>
    <w:rsid w:val="00ED3814"/>
    <w:rsid w:val="00ED4006"/>
    <w:rsid w:val="00ED6E9C"/>
    <w:rsid w:val="00ED7FE4"/>
    <w:rsid w:val="00EE1BCC"/>
    <w:rsid w:val="00EE2E9B"/>
    <w:rsid w:val="00EE2F55"/>
    <w:rsid w:val="00EE4ADB"/>
    <w:rsid w:val="00EE689A"/>
    <w:rsid w:val="00EF0E2F"/>
    <w:rsid w:val="00EF1812"/>
    <w:rsid w:val="00EF2666"/>
    <w:rsid w:val="00EF3635"/>
    <w:rsid w:val="00EF5FB8"/>
    <w:rsid w:val="00EF74B8"/>
    <w:rsid w:val="00F01CD7"/>
    <w:rsid w:val="00F02979"/>
    <w:rsid w:val="00F05E25"/>
    <w:rsid w:val="00F06BC7"/>
    <w:rsid w:val="00F07A44"/>
    <w:rsid w:val="00F07B9C"/>
    <w:rsid w:val="00F1099C"/>
    <w:rsid w:val="00F11929"/>
    <w:rsid w:val="00F12752"/>
    <w:rsid w:val="00F127AB"/>
    <w:rsid w:val="00F13B53"/>
    <w:rsid w:val="00F16301"/>
    <w:rsid w:val="00F16731"/>
    <w:rsid w:val="00F16C1E"/>
    <w:rsid w:val="00F17BB0"/>
    <w:rsid w:val="00F208BF"/>
    <w:rsid w:val="00F21382"/>
    <w:rsid w:val="00F2432E"/>
    <w:rsid w:val="00F31472"/>
    <w:rsid w:val="00F31483"/>
    <w:rsid w:val="00F42237"/>
    <w:rsid w:val="00F4265F"/>
    <w:rsid w:val="00F42BF8"/>
    <w:rsid w:val="00F444C2"/>
    <w:rsid w:val="00F44530"/>
    <w:rsid w:val="00F44E09"/>
    <w:rsid w:val="00F452C5"/>
    <w:rsid w:val="00F47C1B"/>
    <w:rsid w:val="00F5097F"/>
    <w:rsid w:val="00F51441"/>
    <w:rsid w:val="00F53387"/>
    <w:rsid w:val="00F545E8"/>
    <w:rsid w:val="00F57DCE"/>
    <w:rsid w:val="00F60B1A"/>
    <w:rsid w:val="00F61465"/>
    <w:rsid w:val="00F61B83"/>
    <w:rsid w:val="00F65059"/>
    <w:rsid w:val="00F670ED"/>
    <w:rsid w:val="00F674E4"/>
    <w:rsid w:val="00F67711"/>
    <w:rsid w:val="00F72C93"/>
    <w:rsid w:val="00F741D7"/>
    <w:rsid w:val="00F751EE"/>
    <w:rsid w:val="00F75E9A"/>
    <w:rsid w:val="00F76A13"/>
    <w:rsid w:val="00F77BBA"/>
    <w:rsid w:val="00F80026"/>
    <w:rsid w:val="00F80901"/>
    <w:rsid w:val="00F80C67"/>
    <w:rsid w:val="00F84FFF"/>
    <w:rsid w:val="00F87D22"/>
    <w:rsid w:val="00F91C8E"/>
    <w:rsid w:val="00F92194"/>
    <w:rsid w:val="00F92D8C"/>
    <w:rsid w:val="00F93901"/>
    <w:rsid w:val="00F9516F"/>
    <w:rsid w:val="00F96F42"/>
    <w:rsid w:val="00F96F9B"/>
    <w:rsid w:val="00F97169"/>
    <w:rsid w:val="00FA4695"/>
    <w:rsid w:val="00FA4886"/>
    <w:rsid w:val="00FA5CBD"/>
    <w:rsid w:val="00FA5F7E"/>
    <w:rsid w:val="00FA6F96"/>
    <w:rsid w:val="00FB6490"/>
    <w:rsid w:val="00FB727A"/>
    <w:rsid w:val="00FB7A50"/>
    <w:rsid w:val="00FC01BC"/>
    <w:rsid w:val="00FC1354"/>
    <w:rsid w:val="00FC2FDD"/>
    <w:rsid w:val="00FC30F0"/>
    <w:rsid w:val="00FC31B3"/>
    <w:rsid w:val="00FC3F89"/>
    <w:rsid w:val="00FC78D5"/>
    <w:rsid w:val="00FC7C73"/>
    <w:rsid w:val="00FD285A"/>
    <w:rsid w:val="00FD30B9"/>
    <w:rsid w:val="00FD4274"/>
    <w:rsid w:val="00FD4C5A"/>
    <w:rsid w:val="00FD5272"/>
    <w:rsid w:val="00FE0A75"/>
    <w:rsid w:val="00FE2EAF"/>
    <w:rsid w:val="00FE5D4A"/>
    <w:rsid w:val="00FE75B8"/>
    <w:rsid w:val="00FE7DC8"/>
    <w:rsid w:val="00FE7F4C"/>
    <w:rsid w:val="00FF006D"/>
    <w:rsid w:val="00FF040E"/>
    <w:rsid w:val="00FF1230"/>
    <w:rsid w:val="00FF1D15"/>
    <w:rsid w:val="00FF1E6B"/>
    <w:rsid w:val="00FF208F"/>
    <w:rsid w:val="00FF263F"/>
    <w:rsid w:val="00FF68D1"/>
    <w:rsid w:val="00FF6F6B"/>
    <w:rsid w:val="00FF7B65"/>
    <w:rsid w:val="00FF7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2C3BF8D"/>
  <w15:docId w15:val="{79D16239-1D98-4302-82BC-F9EBF136B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F0AB7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3678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F92D8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F92D8C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EE2E9B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-BottomofForm">
    <w:name w:val="HTML Bottom of Form"/>
    <w:basedOn w:val="Normal"/>
    <w:next w:val="Normal"/>
    <w:hidden/>
    <w:rsid w:val="001C788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TopofForm">
    <w:name w:val="HTML Top of Form"/>
    <w:basedOn w:val="Normal"/>
    <w:next w:val="Normal"/>
    <w:hidden/>
    <w:rsid w:val="001C788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BalloonText">
    <w:name w:val="Balloon Text"/>
    <w:basedOn w:val="Normal"/>
    <w:link w:val="BalloonTextChar"/>
    <w:rsid w:val="00A87E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87E38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3678C0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3678C0"/>
    <w:rPr>
      <w:sz w:val="24"/>
      <w:szCs w:val="24"/>
    </w:rPr>
  </w:style>
  <w:style w:type="paragraph" w:customStyle="1" w:styleId="3CBD5A742C28424DA5172AD252E32316">
    <w:name w:val="3CBD5A742C28424DA5172AD252E32316"/>
    <w:rsid w:val="009C7957"/>
    <w:pPr>
      <w:spacing w:after="200" w:line="276" w:lineRule="auto"/>
    </w:pPr>
    <w:rPr>
      <w:rFonts w:ascii="Calibri" w:hAnsi="Calibri" w:cs="Arial"/>
      <w:sz w:val="22"/>
      <w:szCs w:val="22"/>
      <w:lang w:eastAsia="ja-JP"/>
    </w:rPr>
  </w:style>
  <w:style w:type="paragraph" w:styleId="NormalWeb">
    <w:name w:val="Normal (Web)"/>
    <w:basedOn w:val="Normal"/>
    <w:uiPriority w:val="99"/>
    <w:unhideWhenUsed/>
    <w:rsid w:val="00D25865"/>
    <w:pPr>
      <w:bidi w:val="0"/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D359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22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7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0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upport@kaargaraan.ir" TargetMode="External"/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8616\AppData\Roaming\EOrg\7768\newFileName637585691955374136.do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2F229C-9A29-4FA0-BED7-5D1A137BB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newFileName637585691955374136.doc</Template>
  <TotalTime>1</TotalTime>
  <Pages>1</Pages>
  <Words>324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تعالی</vt:lpstr>
    </vt:vector>
  </TitlesOfParts>
  <Company/>
  <LinksUpToDate>false</LinksUpToDate>
  <CharactersWithSpaces>2169</CharactersWithSpaces>
  <SharedDoc>false</SharedDoc>
  <HLinks>
    <vt:vector size="6" baseType="variant">
      <vt:variant>
        <vt:i4>5767273</vt:i4>
      </vt:variant>
      <vt:variant>
        <vt:i4>0</vt:i4>
      </vt:variant>
      <vt:variant>
        <vt:i4>0</vt:i4>
      </vt:variant>
      <vt:variant>
        <vt:i4>5</vt:i4>
      </vt:variant>
      <vt:variant>
        <vt:lpwstr>mailto:support@kaargaraan.ir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تعالی</dc:title>
  <dc:subject/>
  <dc:creator>Hosseini;Seyyed Hamid</dc:creator>
  <cp:keywords/>
  <cp:lastModifiedBy>hiva khodai</cp:lastModifiedBy>
  <cp:revision>2</cp:revision>
  <cp:lastPrinted>2023-10-28T09:14:00Z</cp:lastPrinted>
  <dcterms:created xsi:type="dcterms:W3CDTF">2024-09-28T21:02:00Z</dcterms:created>
  <dcterms:modified xsi:type="dcterms:W3CDTF">2024-09-28T21:02:00Z</dcterms:modified>
</cp:coreProperties>
</file>